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2D2" w:rsidRPr="00E25DA0" w:rsidRDefault="004B32D2" w:rsidP="00E25DA0">
      <w:pPr>
        <w:jc w:val="center"/>
        <w:rPr>
          <w:b/>
          <w:sz w:val="36"/>
          <w:szCs w:val="24"/>
        </w:rPr>
      </w:pPr>
      <w:r w:rsidRPr="00E25DA0">
        <w:rPr>
          <w:rFonts w:hint="eastAsia"/>
          <w:b/>
          <w:sz w:val="36"/>
          <w:szCs w:val="24"/>
        </w:rPr>
        <w:t>おっぱいに関すること</w:t>
      </w:r>
    </w:p>
    <w:p w:rsidR="004B32D2" w:rsidRDefault="004B32D2" w:rsidP="004B32D2">
      <w:pPr>
        <w:rPr>
          <w:sz w:val="24"/>
          <w:szCs w:val="24"/>
        </w:rPr>
      </w:pPr>
    </w:p>
    <w:p w:rsidR="004B32D2" w:rsidRDefault="004B32D2" w:rsidP="004B32D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(1)母乳栄養</w:t>
      </w:r>
    </w:p>
    <w:p w:rsidR="004B32D2" w:rsidRDefault="004B32D2" w:rsidP="004B32D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母乳で赤ちゃんを育てることは、自然な形です。お母さんも赤ちゃんも授乳を繰り返すごとに上手になります。母乳がよく出るようになる時期、赤ちゃんが上手に吸うようになる時期には、個人差があります。ゆったりした気持ちでがんばりましょう。</w:t>
      </w:r>
    </w:p>
    <w:p w:rsidR="004B32D2" w:rsidRDefault="004B32D2" w:rsidP="004B32D2">
      <w:pPr>
        <w:rPr>
          <w:sz w:val="24"/>
          <w:szCs w:val="24"/>
        </w:rPr>
      </w:pPr>
    </w:p>
    <w:p w:rsidR="004B32D2" w:rsidRDefault="004B32D2" w:rsidP="004B32D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《利点》</w:t>
      </w:r>
    </w:p>
    <w:p w:rsidR="004B32D2" w:rsidRDefault="004B32D2" w:rsidP="004B32D2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何といっても</w:t>
      </w:r>
      <w:r>
        <w:rPr>
          <w:rFonts w:hint="eastAsia"/>
          <w:b/>
          <w:sz w:val="24"/>
          <w:szCs w:val="24"/>
        </w:rPr>
        <w:t>スキンシップ。</w:t>
      </w:r>
    </w:p>
    <w:p w:rsidR="004B32D2" w:rsidRPr="00610E2F" w:rsidRDefault="004B32D2" w:rsidP="004B32D2">
      <w:pPr>
        <w:ind w:left="241" w:hangingChars="100" w:hanging="241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>一番大事なのは、赤ちゃんとお母さんとのスキンシップです。抱っこして話しかけたり、笑ったりすることで赤ちゃんの情緒が安定し、お母さんは「お母さんになるこころ」を作っていきます。</w:t>
      </w:r>
    </w:p>
    <w:p w:rsidR="004B32D2" w:rsidRDefault="004B32D2" w:rsidP="004B32D2">
      <w:pPr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母乳は赤ちゃんにとって</w:t>
      </w:r>
      <w:r>
        <w:rPr>
          <w:rFonts w:hint="eastAsia"/>
          <w:b/>
          <w:sz w:val="24"/>
          <w:szCs w:val="24"/>
        </w:rPr>
        <w:t>理想的な食べ物</w:t>
      </w:r>
      <w:r>
        <w:rPr>
          <w:rFonts w:hint="eastAsia"/>
          <w:sz w:val="24"/>
          <w:szCs w:val="24"/>
        </w:rPr>
        <w:t>です。</w:t>
      </w:r>
    </w:p>
    <w:p w:rsidR="004B32D2" w:rsidRDefault="004B32D2" w:rsidP="004B32D2">
      <w:pPr>
        <w:ind w:leftChars="122" w:left="244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母乳は消化吸収がよく、胃や腸に負担をかけない、赤ちゃんにとってもやさしい食べ物です。母乳は、飲み始めは糖分が多く、後のほうは脂肪分が多くなります。これが赤ちゃんに満腹感を与えます。また、赤ちゃんの脳によい成分が入っています。</w:t>
      </w:r>
    </w:p>
    <w:p w:rsidR="004B32D2" w:rsidRDefault="004B32D2" w:rsidP="004B32D2">
      <w:pPr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赤ちゃんを</w:t>
      </w:r>
      <w:r>
        <w:rPr>
          <w:rFonts w:hint="eastAsia"/>
          <w:b/>
          <w:sz w:val="24"/>
          <w:szCs w:val="24"/>
        </w:rPr>
        <w:t>病気から守って</w:t>
      </w:r>
      <w:r>
        <w:rPr>
          <w:rFonts w:hint="eastAsia"/>
          <w:sz w:val="24"/>
          <w:szCs w:val="24"/>
        </w:rPr>
        <w:t>くれます。</w:t>
      </w:r>
    </w:p>
    <w:p w:rsidR="004B32D2" w:rsidRDefault="004B32D2" w:rsidP="004B32D2">
      <w:pPr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母乳に含まれるIgAなどの免疫が細菌やアレルギー性の物質が侵入するのを防ぎ、感染から守ってくれます。</w:t>
      </w:r>
    </w:p>
    <w:p w:rsidR="004B32D2" w:rsidRDefault="004B32D2" w:rsidP="004B32D2">
      <w:pPr>
        <w:numPr>
          <w:ilvl w:val="0"/>
          <w:numId w:val="1"/>
        </w:numPr>
        <w:rPr>
          <w:sz w:val="24"/>
          <w:szCs w:val="24"/>
        </w:rPr>
      </w:pPr>
      <w:r w:rsidRPr="00B20CF2">
        <w:rPr>
          <w:rFonts w:hint="eastAsia"/>
          <w:sz w:val="24"/>
          <w:szCs w:val="24"/>
        </w:rPr>
        <w:t>欲しがる時にいつでも新鮮な母乳をあげることができ</w:t>
      </w:r>
      <w:r>
        <w:rPr>
          <w:rFonts w:hint="eastAsia"/>
          <w:sz w:val="24"/>
          <w:szCs w:val="24"/>
        </w:rPr>
        <w:t>ます。</w:t>
      </w:r>
    </w:p>
    <w:p w:rsidR="004B32D2" w:rsidRDefault="004B32D2" w:rsidP="004B32D2">
      <w:pPr>
        <w:numPr>
          <w:ilvl w:val="0"/>
          <w:numId w:val="1"/>
        </w:numPr>
        <w:rPr>
          <w:sz w:val="24"/>
          <w:szCs w:val="24"/>
        </w:rPr>
      </w:pPr>
      <w:r>
        <w:rPr>
          <w:rFonts w:hint="eastAsia"/>
          <w:sz w:val="24"/>
          <w:szCs w:val="24"/>
        </w:rPr>
        <w:t>お母さんにも</w:t>
      </w:r>
      <w:r>
        <w:rPr>
          <w:rFonts w:hint="eastAsia"/>
          <w:b/>
          <w:sz w:val="24"/>
          <w:szCs w:val="24"/>
        </w:rPr>
        <w:t>よい影響</w:t>
      </w:r>
      <w:r>
        <w:rPr>
          <w:rFonts w:hint="eastAsia"/>
          <w:sz w:val="24"/>
          <w:szCs w:val="24"/>
        </w:rPr>
        <w:t>を与えてくれます。</w:t>
      </w:r>
    </w:p>
    <w:p w:rsidR="004B32D2" w:rsidRDefault="004B32D2" w:rsidP="004B32D2">
      <w:pPr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お産後の子宮収縮を促して、身体の回復を早めます。また、調乳、温度調節、消毒などの労を必要とせず、簡単で経済的です。</w:t>
      </w:r>
    </w:p>
    <w:p w:rsidR="0086622B" w:rsidRDefault="00FB62D6" w:rsidP="0086622B">
      <w:pPr>
        <w:rPr>
          <w:sz w:val="24"/>
          <w:szCs w:val="24"/>
        </w:rPr>
      </w:pPr>
      <w:r>
        <w:rPr>
          <w:rFonts w:hint="eastAsia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5544274</wp:posOffset>
                </wp:positionH>
                <wp:positionV relativeFrom="paragraph">
                  <wp:posOffset>208923</wp:posOffset>
                </wp:positionV>
                <wp:extent cx="1956122" cy="948690"/>
                <wp:effectExtent l="209550" t="0" r="25400" b="22860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122" cy="948690"/>
                        </a:xfrm>
                        <a:prstGeom prst="wedgeRoundRectCallout">
                          <a:avLst>
                            <a:gd name="adj1" fmla="val -60455"/>
                            <a:gd name="adj2" fmla="val 41271"/>
                            <a:gd name="adj3" fmla="val 16667"/>
                          </a:avLst>
                        </a:prstGeom>
                        <a:noFill/>
                        <a:ln w="9525"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2D6" w:rsidRDefault="00FB62D6" w:rsidP="00FB62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26" type="#_x0000_t62" style="position:absolute;left:0;text-align:left;margin-left:436.55pt;margin-top:16.45pt;width:154.05pt;height:74.7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" adj="-2258,19715" filled="f" strokecolor="black [3200]">
                <v:stroke dashstyle="dashDot"/>
                <v:textbox>
                  <w:txbxContent>
                    <w:p w:rsidR="00FB62D6" w:rsidRDefault="00FB62D6" w:rsidP="00FB62D6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6622B" w:rsidRDefault="00FB62D6" w:rsidP="0086622B">
      <w:pPr>
        <w:rPr>
          <w:sz w:val="24"/>
          <w:szCs w:val="24"/>
        </w:rPr>
      </w:pPr>
      <w:r w:rsidRPr="0086622B">
        <w:rPr>
          <w:rFonts w:hint="eastAsia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B4FFAE" wp14:editId="74C161BE">
                <wp:simplePos x="0" y="0"/>
                <wp:positionH relativeFrom="page">
                  <wp:posOffset>5439989</wp:posOffset>
                </wp:positionH>
                <wp:positionV relativeFrom="paragraph">
                  <wp:posOffset>14396</wp:posOffset>
                </wp:positionV>
                <wp:extent cx="2260801" cy="914400"/>
                <wp:effectExtent l="0" t="0" r="0" b="0"/>
                <wp:wrapNone/>
                <wp:docPr id="85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801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6622B" w:rsidRPr="00FB62D6" w:rsidRDefault="0086622B" w:rsidP="0086622B">
                            <w:pPr>
                              <w:pStyle w:val="Web"/>
                              <w:spacing w:line="320" w:lineRule="exact"/>
                              <w:jc w:val="center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kern w:val="24"/>
                                <w:sz w:val="21"/>
                              </w:rPr>
                            </w:pPr>
                            <w:r w:rsidRPr="00FB62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kern w:val="24"/>
                                <w:sz w:val="21"/>
                              </w:rPr>
                              <w:t>上あごと舌で、</w:t>
                            </w:r>
                          </w:p>
                          <w:p w:rsidR="0086622B" w:rsidRPr="00FB62D6" w:rsidRDefault="0086622B" w:rsidP="0086622B">
                            <w:pPr>
                              <w:pStyle w:val="Web"/>
                              <w:spacing w:line="320" w:lineRule="exact"/>
                              <w:jc w:val="center"/>
                              <w:textAlignment w:val="baseline"/>
                              <w:rPr>
                                <w:sz w:val="21"/>
                              </w:rPr>
                            </w:pPr>
                            <w:r w:rsidRPr="00FB62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kern w:val="24"/>
                                <w:sz w:val="21"/>
                              </w:rPr>
                              <w:t>乳首を挟み込みながら飲みます。</w:t>
                            </w:r>
                          </w:p>
                          <w:p w:rsidR="0086622B" w:rsidRPr="00FB62D6" w:rsidRDefault="0086622B" w:rsidP="0086622B">
                            <w:pPr>
                              <w:pStyle w:val="Web"/>
                              <w:spacing w:line="320" w:lineRule="exact"/>
                              <w:jc w:val="center"/>
                              <w:textAlignment w:val="baseline"/>
                              <w:rPr>
                                <w:sz w:val="21"/>
                              </w:rPr>
                            </w:pPr>
                            <w:r w:rsidRPr="00FB62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kern w:val="24"/>
                                <w:sz w:val="21"/>
                              </w:rPr>
                              <w:t>舌の奥まで乳首を深く</w:t>
                            </w:r>
                          </w:p>
                          <w:p w:rsidR="0086622B" w:rsidRPr="00FB62D6" w:rsidRDefault="0086622B" w:rsidP="0086622B">
                            <w:pPr>
                              <w:pStyle w:val="Web"/>
                              <w:spacing w:line="320" w:lineRule="exact"/>
                              <w:jc w:val="center"/>
                              <w:textAlignment w:val="baseline"/>
                              <w:rPr>
                                <w:sz w:val="21"/>
                              </w:rPr>
                            </w:pPr>
                            <w:r w:rsidRPr="00FB62D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kern w:val="24"/>
                                <w:sz w:val="21"/>
                              </w:rPr>
                              <w:t>くわえさせることが大切です！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4FF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7" type="#_x0000_t202" style="position:absolute;left:0;text-align:left;margin-left:428.35pt;margin-top:1.15pt;width:178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" filled="f" stroked="f">
                <v:textbox>
                  <w:txbxContent>
                    <w:p w:rsidR="0086622B" w:rsidRPr="00FB62D6" w:rsidRDefault="0086622B" w:rsidP="0086622B">
                      <w:pPr>
                        <w:pStyle w:val="Web"/>
                        <w:spacing w:line="320" w:lineRule="exact"/>
                        <w:jc w:val="center"/>
                        <w:textAlignment w:val="baseline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kern w:val="24"/>
                          <w:sz w:val="21"/>
                        </w:rPr>
                      </w:pPr>
                      <w:r w:rsidRPr="00FB62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kern w:val="24"/>
                          <w:sz w:val="21"/>
                        </w:rPr>
                        <w:t>上あごと舌で、</w:t>
                      </w:r>
                    </w:p>
                    <w:p w:rsidR="0086622B" w:rsidRPr="00FB62D6" w:rsidRDefault="0086622B" w:rsidP="0086622B">
                      <w:pPr>
                        <w:pStyle w:val="Web"/>
                        <w:spacing w:line="320" w:lineRule="exact"/>
                        <w:jc w:val="center"/>
                        <w:textAlignment w:val="baseline"/>
                        <w:rPr>
                          <w:sz w:val="21"/>
                        </w:rPr>
                      </w:pPr>
                      <w:r w:rsidRPr="00FB62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kern w:val="24"/>
                          <w:sz w:val="21"/>
                        </w:rPr>
                        <w:t>乳首を挟み込みながら飲みます。</w:t>
                      </w:r>
                    </w:p>
                    <w:p w:rsidR="0086622B" w:rsidRPr="00FB62D6" w:rsidRDefault="0086622B" w:rsidP="0086622B">
                      <w:pPr>
                        <w:pStyle w:val="Web"/>
                        <w:spacing w:line="320" w:lineRule="exact"/>
                        <w:jc w:val="center"/>
                        <w:textAlignment w:val="baseline"/>
                        <w:rPr>
                          <w:sz w:val="21"/>
                        </w:rPr>
                      </w:pPr>
                      <w:r w:rsidRPr="00FB62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kern w:val="24"/>
                          <w:sz w:val="21"/>
                        </w:rPr>
                        <w:t>舌の奥まで乳首を深く</w:t>
                      </w:r>
                    </w:p>
                    <w:p w:rsidR="0086622B" w:rsidRPr="00FB62D6" w:rsidRDefault="0086622B" w:rsidP="0086622B">
                      <w:pPr>
                        <w:pStyle w:val="Web"/>
                        <w:spacing w:line="320" w:lineRule="exact"/>
                        <w:jc w:val="center"/>
                        <w:textAlignment w:val="baseline"/>
                        <w:rPr>
                          <w:sz w:val="21"/>
                        </w:rPr>
                      </w:pPr>
                      <w:r w:rsidRPr="00FB62D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kern w:val="24"/>
                          <w:sz w:val="21"/>
                        </w:rPr>
                        <w:t>くわえさせることが大切です！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/>
          <w:noProof/>
          <w:snapToGrid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3746934</wp:posOffset>
            </wp:positionH>
            <wp:positionV relativeFrom="paragraph">
              <wp:posOffset>13970</wp:posOffset>
            </wp:positionV>
            <wp:extent cx="1472184" cy="1542288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授乳1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22B" w:rsidRPr="0086622B" w:rsidRDefault="0086622B" w:rsidP="0086622B">
      <w:pPr>
        <w:rPr>
          <w:sz w:val="24"/>
          <w:szCs w:val="24"/>
        </w:rPr>
      </w:pPr>
      <w:r w:rsidRPr="0086622B">
        <w:rPr>
          <w:rFonts w:hint="eastAsia"/>
          <w:sz w:val="24"/>
          <w:szCs w:val="24"/>
        </w:rPr>
        <w:t>《飲ませ方》</w:t>
      </w:r>
    </w:p>
    <w:p w:rsidR="0086622B" w:rsidRPr="0086622B" w:rsidRDefault="0086622B" w:rsidP="0086622B">
      <w:pPr>
        <w:numPr>
          <w:ilvl w:val="0"/>
          <w:numId w:val="5"/>
        </w:numPr>
        <w:rPr>
          <w:sz w:val="24"/>
          <w:szCs w:val="24"/>
        </w:rPr>
      </w:pPr>
      <w:r w:rsidRPr="0086622B">
        <w:rPr>
          <w:rFonts w:hint="eastAsia"/>
          <w:sz w:val="24"/>
          <w:szCs w:val="24"/>
        </w:rPr>
        <w:t>飲ませる前におむつを換え、手をよく洗いましょう。</w:t>
      </w:r>
    </w:p>
    <w:p w:rsidR="0086622B" w:rsidRPr="0086622B" w:rsidRDefault="0086622B" w:rsidP="0086622B">
      <w:pPr>
        <w:numPr>
          <w:ilvl w:val="0"/>
          <w:numId w:val="5"/>
        </w:numPr>
        <w:rPr>
          <w:sz w:val="24"/>
          <w:szCs w:val="24"/>
        </w:rPr>
      </w:pPr>
      <w:r w:rsidRPr="0086622B">
        <w:rPr>
          <w:rFonts w:hint="eastAsia"/>
          <w:sz w:val="24"/>
          <w:szCs w:val="24"/>
        </w:rPr>
        <w:t>赤ちゃんを抱っこして、乳輪部まで深く赤ちゃんの</w:t>
      </w:r>
    </w:p>
    <w:p w:rsidR="0086622B" w:rsidRPr="0086622B" w:rsidRDefault="0086622B" w:rsidP="0086622B">
      <w:pPr>
        <w:rPr>
          <w:sz w:val="24"/>
          <w:szCs w:val="24"/>
        </w:rPr>
      </w:pPr>
      <w:r w:rsidRPr="0086622B">
        <w:rPr>
          <w:rFonts w:hint="eastAsia"/>
          <w:sz w:val="24"/>
          <w:szCs w:val="24"/>
        </w:rPr>
        <w:t xml:space="preserve">　口に含ませましょう。</w:t>
      </w:r>
    </w:p>
    <w:p w:rsidR="0086622B" w:rsidRPr="0086622B" w:rsidRDefault="00FB62D6" w:rsidP="0086622B">
      <w:pPr>
        <w:numPr>
          <w:ilvl w:val="0"/>
          <w:numId w:val="5"/>
        </w:numPr>
        <w:rPr>
          <w:sz w:val="24"/>
          <w:szCs w:val="24"/>
        </w:rPr>
      </w:pPr>
      <w:r>
        <w:rPr>
          <w:rFonts w:hint="eastAsia"/>
          <w:noProof/>
          <w:snapToGrid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4956006</wp:posOffset>
            </wp:positionH>
            <wp:positionV relativeFrom="paragraph">
              <wp:posOffset>29781</wp:posOffset>
            </wp:positionV>
            <wp:extent cx="1362456" cy="1539240"/>
            <wp:effectExtent l="0" t="0" r="9525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授乳14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22B" w:rsidRPr="0086622B">
        <w:rPr>
          <w:rFonts w:hint="eastAsia"/>
          <w:sz w:val="24"/>
          <w:szCs w:val="24"/>
        </w:rPr>
        <w:t>赤ちゃんの吸い方をみて、休憩のタイミングを図って、</w:t>
      </w:r>
    </w:p>
    <w:p w:rsidR="0086622B" w:rsidRPr="0086622B" w:rsidRDefault="0086622B" w:rsidP="0086622B">
      <w:pPr>
        <w:ind w:firstLineChars="100" w:firstLine="240"/>
        <w:rPr>
          <w:sz w:val="24"/>
          <w:szCs w:val="24"/>
        </w:rPr>
      </w:pPr>
      <w:r w:rsidRPr="0086622B">
        <w:rPr>
          <w:rFonts w:hint="eastAsia"/>
          <w:sz w:val="24"/>
          <w:szCs w:val="24"/>
        </w:rPr>
        <w:t>反対のおっぱいに変えます。</w:t>
      </w:r>
    </w:p>
    <w:p w:rsidR="0086622B" w:rsidRPr="0086622B" w:rsidRDefault="0086622B" w:rsidP="0086622B">
      <w:pPr>
        <w:numPr>
          <w:ilvl w:val="0"/>
          <w:numId w:val="5"/>
        </w:numPr>
        <w:rPr>
          <w:sz w:val="24"/>
          <w:szCs w:val="24"/>
        </w:rPr>
      </w:pPr>
      <w:r w:rsidRPr="0086622B">
        <w:rPr>
          <w:rFonts w:hint="eastAsia"/>
          <w:sz w:val="24"/>
          <w:szCs w:val="24"/>
        </w:rPr>
        <w:t>授乳が終わったら、ゲップをさせてから寝かせます。</w:t>
      </w:r>
    </w:p>
    <w:p w:rsidR="0086622B" w:rsidRPr="0086622B" w:rsidRDefault="0086622B" w:rsidP="0086622B">
      <w:pPr>
        <w:numPr>
          <w:ilvl w:val="0"/>
          <w:numId w:val="5"/>
        </w:numPr>
        <w:rPr>
          <w:sz w:val="24"/>
          <w:szCs w:val="24"/>
        </w:rPr>
      </w:pPr>
      <w:r w:rsidRPr="0086622B">
        <w:rPr>
          <w:rFonts w:hint="eastAsia"/>
          <w:sz w:val="24"/>
          <w:szCs w:val="24"/>
        </w:rPr>
        <w:t>赤ちゃんが泣いたら抱っこしたり、①からを繰り返し</w:t>
      </w:r>
    </w:p>
    <w:p w:rsidR="0086622B" w:rsidRPr="0086622B" w:rsidRDefault="0086622B" w:rsidP="0086622B">
      <w:pPr>
        <w:ind w:firstLineChars="100" w:firstLine="240"/>
        <w:rPr>
          <w:sz w:val="24"/>
          <w:szCs w:val="24"/>
        </w:rPr>
      </w:pPr>
      <w:r w:rsidRPr="0086622B">
        <w:rPr>
          <w:rFonts w:hint="eastAsia"/>
          <w:sz w:val="24"/>
          <w:szCs w:val="24"/>
        </w:rPr>
        <w:t>ます。</w:t>
      </w:r>
    </w:p>
    <w:p w:rsidR="0086622B" w:rsidRPr="0086622B" w:rsidRDefault="0086622B" w:rsidP="0086622B">
      <w:pPr>
        <w:rPr>
          <w:sz w:val="24"/>
          <w:szCs w:val="24"/>
        </w:rPr>
      </w:pPr>
    </w:p>
    <w:p w:rsidR="0086622B" w:rsidRPr="0086622B" w:rsidRDefault="0086622B" w:rsidP="0086622B">
      <w:pPr>
        <w:rPr>
          <w:sz w:val="24"/>
          <w:szCs w:val="24"/>
        </w:rPr>
      </w:pPr>
    </w:p>
    <w:p w:rsidR="0086622B" w:rsidRPr="0086622B" w:rsidRDefault="0086622B" w:rsidP="0086622B">
      <w:pPr>
        <w:rPr>
          <w:sz w:val="24"/>
          <w:szCs w:val="24"/>
        </w:rPr>
      </w:pPr>
    </w:p>
    <w:p w:rsidR="0086622B" w:rsidRPr="0086622B" w:rsidRDefault="0086622B" w:rsidP="0086622B">
      <w:pPr>
        <w:jc w:val="left"/>
        <w:rPr>
          <w:sz w:val="24"/>
          <w:szCs w:val="24"/>
        </w:rPr>
      </w:pPr>
    </w:p>
    <w:p w:rsidR="0086622B" w:rsidRPr="0086622B" w:rsidRDefault="00FB62D6" w:rsidP="0086622B">
      <w:pPr>
        <w:jc w:val="left"/>
        <w:rPr>
          <w:sz w:val="24"/>
          <w:szCs w:val="24"/>
        </w:rPr>
      </w:pPr>
      <w:r>
        <w:rPr>
          <w:rFonts w:hint="eastAsia"/>
          <w:noProof/>
          <w:snapToGrid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2752235</wp:posOffset>
            </wp:positionH>
            <wp:positionV relativeFrom="paragraph">
              <wp:posOffset>14605</wp:posOffset>
            </wp:positionV>
            <wp:extent cx="1490472" cy="1975104"/>
            <wp:effectExtent l="0" t="0" r="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授乳13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22B" w:rsidRPr="0086622B">
        <w:rPr>
          <w:rFonts w:hint="eastAsia"/>
          <w:sz w:val="24"/>
          <w:szCs w:val="24"/>
        </w:rPr>
        <w:t>《授乳姿勢》</w:t>
      </w:r>
    </w:p>
    <w:p w:rsidR="0086622B" w:rsidRPr="00963061" w:rsidRDefault="0086622B" w:rsidP="0086622B">
      <w:pPr>
        <w:jc w:val="left"/>
        <w:rPr>
          <w:sz w:val="24"/>
          <w:szCs w:val="24"/>
        </w:rPr>
      </w:pPr>
      <w:r w:rsidRPr="0086622B">
        <w:rPr>
          <w:b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26970F" wp14:editId="407DBB7E">
                <wp:simplePos x="0" y="0"/>
                <wp:positionH relativeFrom="column">
                  <wp:posOffset>4543425</wp:posOffset>
                </wp:positionH>
                <wp:positionV relativeFrom="paragraph">
                  <wp:posOffset>99857</wp:posOffset>
                </wp:positionV>
                <wp:extent cx="1626235" cy="861060"/>
                <wp:effectExtent l="0" t="0" r="0" b="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861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622B" w:rsidRDefault="0086622B" w:rsidP="0086622B">
                            <w:pPr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8D30BD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深く座って背もたれにしっかりもたれます。背中と椅子の間に</w:t>
                            </w:r>
                          </w:p>
                          <w:p w:rsidR="0086622B" w:rsidRDefault="0086622B" w:rsidP="0086622B">
                            <w:pPr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8D30BD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クッションを置くと</w:t>
                            </w:r>
                          </w:p>
                          <w:p w:rsidR="0086622B" w:rsidRPr="008D30BD" w:rsidRDefault="0086622B" w:rsidP="0086622B">
                            <w:pPr>
                              <w:spacing w:line="240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8D30BD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腰が楽です。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126970F" id="テキスト ボックス 150" o:spid="_x0000_s1027" type="#_x0000_t202" style="position:absolute;margin-left:357.75pt;margin-top:7.85pt;width:128.05pt;height:6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" filled="f" stroked="f" strokeweight=".5pt">
                <v:textbox>
                  <w:txbxContent>
                    <w:p w:rsidR="0086622B" w:rsidRDefault="0086622B" w:rsidP="0086622B">
                      <w:pPr>
                        <w:spacing w:line="240" w:lineRule="exact"/>
                        <w:rPr>
                          <w:sz w:val="22"/>
                          <w:szCs w:val="22"/>
                        </w:rPr>
                      </w:pPr>
                      <w:r w:rsidRPr="008D30BD">
                        <w:rPr>
                          <w:rFonts w:hint="eastAsia"/>
                          <w:sz w:val="22"/>
                          <w:szCs w:val="22"/>
                        </w:rPr>
                        <w:t>深く座って背もたれにしっかりもたれます。背中と椅子の間に</w:t>
                      </w:r>
                    </w:p>
                    <w:p w:rsidR="0086622B" w:rsidRDefault="0086622B" w:rsidP="0086622B">
                      <w:pPr>
                        <w:spacing w:line="240" w:lineRule="exact"/>
                        <w:rPr>
                          <w:sz w:val="22"/>
                          <w:szCs w:val="22"/>
                        </w:rPr>
                      </w:pPr>
                      <w:r w:rsidRPr="008D30BD">
                        <w:rPr>
                          <w:rFonts w:hint="eastAsia"/>
                          <w:sz w:val="22"/>
                          <w:szCs w:val="22"/>
                        </w:rPr>
                        <w:t>クッションを置くと</w:t>
                      </w:r>
                    </w:p>
                    <w:p w:rsidR="0086622B" w:rsidRPr="008D30BD" w:rsidRDefault="0086622B" w:rsidP="0086622B">
                      <w:pPr>
                        <w:spacing w:line="240" w:lineRule="exact"/>
                        <w:rPr>
                          <w:sz w:val="22"/>
                          <w:szCs w:val="22"/>
                        </w:rPr>
                      </w:pPr>
                      <w:r w:rsidRPr="008D30BD">
                        <w:rPr>
                          <w:rFonts w:hint="eastAsia"/>
                          <w:sz w:val="22"/>
                          <w:szCs w:val="22"/>
                        </w:rPr>
                        <w:t>腰が楽です。</w:t>
                      </w:r>
                    </w:p>
                  </w:txbxContent>
                </v:textbox>
              </v:shape>
            </w:pict>
          </mc:Fallback>
        </mc:AlternateContent>
      </w:r>
      <w:r w:rsidRPr="0086622B">
        <w:rPr>
          <w:rFonts w:hint="eastAsia"/>
          <w:b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8EAE96" wp14:editId="26CC7F52">
                <wp:simplePos x="0" y="0"/>
                <wp:positionH relativeFrom="column">
                  <wp:posOffset>4511040</wp:posOffset>
                </wp:positionH>
                <wp:positionV relativeFrom="paragraph">
                  <wp:posOffset>78578</wp:posOffset>
                </wp:positionV>
                <wp:extent cx="1636395" cy="871220"/>
                <wp:effectExtent l="571500" t="0" r="20955" b="24130"/>
                <wp:wrapNone/>
                <wp:docPr id="151" name="四角形吹き出し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395" cy="871220"/>
                        </a:xfrm>
                        <a:prstGeom prst="wedgeRectCallout">
                          <a:avLst>
                            <a:gd name="adj1" fmla="val -84208"/>
                            <a:gd name="adj2" fmla="val 18868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622B" w:rsidRDefault="0086622B" w:rsidP="008662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328EAE9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51" o:spid="_x0000_s1028" type="#_x0000_t61" style="position:absolute;margin-left:355.2pt;margin-top:6.2pt;width:128.85pt;height:6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" adj="-7389,14875" fillcolor="window" strokecolor="windowText">
                <v:textbox>
                  <w:txbxContent>
                    <w:p w:rsidR="0086622B" w:rsidRDefault="0086622B" w:rsidP="008662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6622B">
        <w:rPr>
          <w:rFonts w:hint="eastAsia"/>
          <w:b/>
          <w:sz w:val="24"/>
          <w:szCs w:val="24"/>
        </w:rPr>
        <w:t>①お母さんは、楽な姿勢をとりましょう。</w:t>
      </w:r>
    </w:p>
    <w:p w:rsidR="0086622B" w:rsidRPr="0086622B" w:rsidRDefault="0086622B" w:rsidP="0086622B">
      <w:pPr>
        <w:jc w:val="left"/>
        <w:rPr>
          <w:sz w:val="24"/>
          <w:szCs w:val="24"/>
        </w:rPr>
      </w:pPr>
      <w:r w:rsidRPr="0086622B">
        <w:rPr>
          <w:noProof/>
          <w:snapToGrid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E3D2391" wp14:editId="5A8A1CAF">
                <wp:simplePos x="0" y="0"/>
                <wp:positionH relativeFrom="column">
                  <wp:posOffset>1146175</wp:posOffset>
                </wp:positionH>
                <wp:positionV relativeFrom="paragraph">
                  <wp:posOffset>76835</wp:posOffset>
                </wp:positionV>
                <wp:extent cx="1593850" cy="744220"/>
                <wp:effectExtent l="0" t="0" r="311150" b="17780"/>
                <wp:wrapNone/>
                <wp:docPr id="152" name="グループ化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850" cy="744220"/>
                          <a:chOff x="-159564" y="0"/>
                          <a:chExt cx="1594501" cy="603720"/>
                        </a:xfrm>
                      </wpg:grpSpPr>
                      <wps:wsp>
                        <wps:cNvPr id="139" name="四角形吹き出し 139"/>
                        <wps:cNvSpPr/>
                        <wps:spPr>
                          <a:xfrm>
                            <a:off x="-159564" y="0"/>
                            <a:ext cx="1572594" cy="603720"/>
                          </a:xfrm>
                          <a:prstGeom prst="wedgeRectCallout">
                            <a:avLst>
                              <a:gd name="adj1" fmla="val 69100"/>
                              <a:gd name="adj2" fmla="val 46194"/>
                            </a:avLst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622B" w:rsidRDefault="0086622B" w:rsidP="0086622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テキスト ボックス 140"/>
                        <wps:cNvSpPr txBox="1"/>
                        <wps:spPr>
                          <a:xfrm>
                            <a:off x="-159540" y="21261"/>
                            <a:ext cx="1594477" cy="5824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6622B" w:rsidRDefault="0086622B" w:rsidP="0086622B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 w:rsidRPr="007D3134">
                                <w:rPr>
                                  <w:rFonts w:hint="eastAsia"/>
                                  <w:sz w:val="22"/>
                                </w:rPr>
                                <w:t>足元は不安定ではありませんか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？</w:t>
                              </w:r>
                            </w:p>
                            <w:p w:rsidR="0086622B" w:rsidRPr="007D3134" w:rsidRDefault="0086622B" w:rsidP="0086622B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雑誌などで足の高さを調節しましょう。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0E3D2391" id="グループ化 152" o:spid="_x0000_s1029" style="position:absolute;margin-left:90.25pt;margin-top:6.05pt;width:125.5pt;height:58.6pt;z-index:251674624;mso-width-relative:margin;mso-height-relative:margin" coordorigin="-1595" coordsize="15945,6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">
                <v:shape id="四角形吹き出し 139" o:spid="_x0000_s1030" type="#_x0000_t61" style="position:absolute;left:-1595;width:15725;height:60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ZDcUA&#10;AADcAAAADwAAAGRycy9kb3ducmV2LnhtbESP3YrCMBCF7xd8hzCCN6KpLvhTjeIKBcGb9ecBhmZs&#10;qs2kNFmtPv1GWNi7Gc6Z851ZrltbiTs1vnSsYDRMQBDnTpdcKDifssEMhA/IGivHpOBJHtarzscS&#10;U+0efKD7MRQihrBPUYEJoU6l9Lkhi37oauKoXVxjMcS1KaRu8BHDbSXHSTKRFkuOBIM1bQ3lt+OP&#10;jRBvrpfs6b+zcX87H02/XtVuf1Kq1203CxCB2vBv/rve6Vj/cw7vZ+IE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VkNxQAAANwAAAAPAAAAAAAAAAAAAAAAAJgCAABkcnMv&#10;ZG93bnJldi54bWxQSwUGAAAAAAQABAD1AAAAigMAAAAA&#10;" adj="25726,20778" fillcolor="window" strokecolor="windowText">
                  <v:textbox>
                    <w:txbxContent>
                      <w:p w:rsidR="0086622B" w:rsidRDefault="0086622B" w:rsidP="0086622B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140" o:spid="_x0000_s1031" type="#_x0000_t202" style="position:absolute;left:-1595;top:212;width:15944;height:5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6zw8YA&#10;AADcAAAADwAAAGRycy9kb3ducmV2LnhtbESPQWvCQBCF7wX/wzKCt7pRtEh0FQlIRdqD1ou3MTsm&#10;wexszG419dd3DoXeZnhv3vtmsepcre7UhsqzgdEwAUWce1txYeD4tXmdgQoR2WLtmQz8UIDVsvey&#10;wNT6B+/pfoiFkhAOKRooY2xSrUNeksMw9A2xaBffOoyytoW2LT4k3NV6nCRv2mHF0lBiQ1lJ+fXw&#10;7Qzsss0n7s9jN3vW2fvHZd3cjqepMYN+t56DitTFf/Pf9dYK/kT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6zw8YAAADcAAAADwAAAAAAAAAAAAAAAACYAgAAZHJz&#10;L2Rvd25yZXYueG1sUEsFBgAAAAAEAAQA9QAAAIsDAAAAAA==&#10;" filled="f" stroked="f" strokeweight=".5pt">
                  <v:textbox>
                    <w:txbxContent>
                      <w:p w:rsidR="0086622B" w:rsidRDefault="0086622B" w:rsidP="0086622B">
                        <w:pPr>
                          <w:spacing w:line="240" w:lineRule="exact"/>
                          <w:rPr>
                            <w:sz w:val="22"/>
                          </w:rPr>
                        </w:pPr>
                        <w:r w:rsidRPr="007D3134">
                          <w:rPr>
                            <w:rFonts w:hint="eastAsia"/>
                            <w:sz w:val="22"/>
                          </w:rPr>
                          <w:t>足元は不安定ではありませんか</w:t>
                        </w:r>
                        <w:r>
                          <w:rPr>
                            <w:rFonts w:hint="eastAsia"/>
                            <w:sz w:val="22"/>
                          </w:rPr>
                          <w:t>？</w:t>
                        </w:r>
                      </w:p>
                      <w:p w:rsidR="0086622B" w:rsidRPr="007D3134" w:rsidRDefault="0086622B" w:rsidP="0086622B">
                        <w:pPr>
                          <w:spacing w:line="240" w:lineRule="exact"/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雑誌などで足の高さを調節しましょう。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6622B">
        <w:rPr>
          <w:rFonts w:hint="eastAsia"/>
          <w:sz w:val="24"/>
          <w:szCs w:val="24"/>
        </w:rPr>
        <w:t xml:space="preserve">　　</w:t>
      </w:r>
    </w:p>
    <w:p w:rsidR="0086622B" w:rsidRPr="0086622B" w:rsidRDefault="0086622B" w:rsidP="0086622B">
      <w:pPr>
        <w:jc w:val="left"/>
        <w:rPr>
          <w:sz w:val="24"/>
          <w:szCs w:val="24"/>
        </w:rPr>
      </w:pPr>
    </w:p>
    <w:p w:rsidR="0086622B" w:rsidRPr="0086622B" w:rsidRDefault="0086622B" w:rsidP="0086622B">
      <w:pPr>
        <w:jc w:val="left"/>
        <w:rPr>
          <w:sz w:val="24"/>
          <w:szCs w:val="24"/>
        </w:rPr>
      </w:pPr>
    </w:p>
    <w:p w:rsidR="0086622B" w:rsidRPr="0086622B" w:rsidRDefault="0086622B" w:rsidP="0086622B">
      <w:pPr>
        <w:jc w:val="left"/>
        <w:rPr>
          <w:sz w:val="24"/>
          <w:szCs w:val="24"/>
        </w:rPr>
      </w:pPr>
    </w:p>
    <w:p w:rsidR="0086622B" w:rsidRPr="0086622B" w:rsidRDefault="0086622B" w:rsidP="0086622B">
      <w:pPr>
        <w:jc w:val="left"/>
        <w:rPr>
          <w:b/>
          <w:sz w:val="24"/>
          <w:szCs w:val="24"/>
        </w:rPr>
      </w:pPr>
      <w:r w:rsidRPr="0086622B">
        <w:rPr>
          <w:rFonts w:hint="eastAsia"/>
          <w:b/>
          <w:sz w:val="24"/>
          <w:szCs w:val="24"/>
        </w:rPr>
        <w:t>②赤ちゃんのお腹とお母さんのお腹を</w:t>
      </w:r>
    </w:p>
    <w:p w:rsidR="0086622B" w:rsidRPr="0086622B" w:rsidRDefault="0086622B" w:rsidP="0086622B">
      <w:pPr>
        <w:ind w:firstLineChars="100" w:firstLine="241"/>
        <w:jc w:val="left"/>
        <w:rPr>
          <w:b/>
          <w:sz w:val="24"/>
          <w:szCs w:val="24"/>
        </w:rPr>
      </w:pPr>
      <w:r w:rsidRPr="0086622B">
        <w:rPr>
          <w:rFonts w:hint="eastAsia"/>
          <w:b/>
          <w:sz w:val="24"/>
          <w:szCs w:val="24"/>
        </w:rPr>
        <w:t>くっつける感じで抱っこしましょう。</w:t>
      </w:r>
    </w:p>
    <w:p w:rsidR="0086622B" w:rsidRPr="0086622B" w:rsidRDefault="0086622B" w:rsidP="0086622B">
      <w:pPr>
        <w:jc w:val="left"/>
        <w:rPr>
          <w:sz w:val="24"/>
          <w:szCs w:val="24"/>
        </w:rPr>
      </w:pPr>
    </w:p>
    <w:p w:rsidR="0086622B" w:rsidRPr="0086622B" w:rsidRDefault="00963061" w:rsidP="0086622B">
      <w:pPr>
        <w:jc w:val="left"/>
        <w:rPr>
          <w:b/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4961263</wp:posOffset>
            </wp:positionH>
            <wp:positionV relativeFrom="paragraph">
              <wp:posOffset>9074</wp:posOffset>
            </wp:positionV>
            <wp:extent cx="1642786" cy="1635452"/>
            <wp:effectExtent l="0" t="0" r="0" b="31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授乳8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786" cy="163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22B">
        <w:rPr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5C0674" wp14:editId="137043D8">
                <wp:simplePos x="0" y="0"/>
                <wp:positionH relativeFrom="column">
                  <wp:posOffset>3434715</wp:posOffset>
                </wp:positionH>
                <wp:positionV relativeFrom="paragraph">
                  <wp:posOffset>12065</wp:posOffset>
                </wp:positionV>
                <wp:extent cx="1433830" cy="456565"/>
                <wp:effectExtent l="76200" t="0" r="13970" b="286385"/>
                <wp:wrapNone/>
                <wp:docPr id="156" name="四角形吹き出し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830" cy="456565"/>
                        </a:xfrm>
                        <a:prstGeom prst="wedgeRectCallout">
                          <a:avLst>
                            <a:gd name="adj1" fmla="val -54561"/>
                            <a:gd name="adj2" fmla="val 106181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622B" w:rsidRDefault="0086622B" w:rsidP="008662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5C067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56" o:spid="_x0000_s1033" type="#_x0000_t61" style="position:absolute;margin-left:270.45pt;margin-top:.95pt;width:112.9pt;height:35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" adj="-985,33735" fillcolor="window" strokecolor="windowText">
                <v:textbox>
                  <w:txbxContent>
                    <w:p w:rsidR="0086622B" w:rsidRDefault="0086622B" w:rsidP="008662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6622B">
        <w:rPr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E775AE" wp14:editId="4E9A879A">
                <wp:simplePos x="0" y="0"/>
                <wp:positionH relativeFrom="column">
                  <wp:posOffset>3367172</wp:posOffset>
                </wp:positionH>
                <wp:positionV relativeFrom="paragraph">
                  <wp:posOffset>41356</wp:posOffset>
                </wp:positionV>
                <wp:extent cx="1626235" cy="456565"/>
                <wp:effectExtent l="0" t="0" r="0" b="635"/>
                <wp:wrapNone/>
                <wp:docPr id="157" name="テキスト ボック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235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622B" w:rsidRDefault="0086622B" w:rsidP="0086622B">
                            <w:pPr>
                              <w:spacing w:line="240" w:lineRule="exact"/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7372C7">
                              <w:rPr>
                                <w:rFonts w:hint="eastAsia"/>
                                <w:sz w:val="22"/>
                              </w:rPr>
                              <w:t>肩に力が入って、</w:t>
                            </w:r>
                          </w:p>
                          <w:p w:rsidR="0086622B" w:rsidRPr="007372C7" w:rsidRDefault="0086622B" w:rsidP="0086622B">
                            <w:pPr>
                              <w:spacing w:line="240" w:lineRule="exact"/>
                              <w:rPr>
                                <w:sz w:val="22"/>
                              </w:rPr>
                            </w:pPr>
                            <w:r w:rsidRPr="007372C7">
                              <w:rPr>
                                <w:rFonts w:hint="eastAsia"/>
                                <w:sz w:val="22"/>
                              </w:rPr>
                              <w:t>上がっていませんか？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75AE" id="テキスト ボックス 157" o:spid="_x0000_s1034" type="#_x0000_t202" style="position:absolute;margin-left:265.15pt;margin-top:3.25pt;width:128.05pt;height:3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" filled="f" stroked="f" strokeweight=".5pt">
                <v:textbox>
                  <w:txbxContent>
                    <w:p w:rsidR="0086622B" w:rsidRDefault="0086622B" w:rsidP="0086622B">
                      <w:pPr>
                        <w:spacing w:line="240" w:lineRule="exact"/>
                        <w:ind w:firstLineChars="100" w:firstLine="220"/>
                        <w:rPr>
                          <w:sz w:val="22"/>
                        </w:rPr>
                      </w:pPr>
                      <w:r w:rsidRPr="007372C7">
                        <w:rPr>
                          <w:rFonts w:hint="eastAsia"/>
                          <w:sz w:val="22"/>
                        </w:rPr>
                        <w:t>肩に力が入って、</w:t>
                      </w:r>
                    </w:p>
                    <w:p w:rsidR="0086622B" w:rsidRPr="007372C7" w:rsidRDefault="0086622B" w:rsidP="0086622B">
                      <w:pPr>
                        <w:spacing w:line="240" w:lineRule="exact"/>
                        <w:rPr>
                          <w:sz w:val="22"/>
                        </w:rPr>
                      </w:pPr>
                      <w:r w:rsidRPr="007372C7">
                        <w:rPr>
                          <w:rFonts w:hint="eastAsia"/>
                          <w:sz w:val="22"/>
                        </w:rPr>
                        <w:t>上がっていませんか？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86622B" w:rsidRPr="0086622B">
        <w:rPr>
          <w:rFonts w:hint="eastAsia"/>
          <w:b/>
          <w:sz w:val="24"/>
          <w:szCs w:val="24"/>
        </w:rPr>
        <w:t>③赤ちゃんのお臍とお母さんのお臍が向き合う</w:t>
      </w:r>
    </w:p>
    <w:p w:rsidR="00390406" w:rsidRDefault="0086622B" w:rsidP="0086622B">
      <w:pPr>
        <w:ind w:firstLineChars="100" w:firstLine="241"/>
        <w:jc w:val="left"/>
        <w:rPr>
          <w:b/>
          <w:sz w:val="24"/>
          <w:szCs w:val="24"/>
        </w:rPr>
      </w:pPr>
      <w:r w:rsidRPr="0086622B">
        <w:rPr>
          <w:rFonts w:hint="eastAsia"/>
          <w:b/>
          <w:sz w:val="24"/>
          <w:szCs w:val="24"/>
        </w:rPr>
        <w:t>ように</w:t>
      </w:r>
      <w:r w:rsidR="00390406">
        <w:rPr>
          <w:rFonts w:hint="eastAsia"/>
          <w:b/>
          <w:sz w:val="24"/>
          <w:szCs w:val="24"/>
        </w:rPr>
        <w:t>します。</w:t>
      </w:r>
    </w:p>
    <w:p w:rsidR="0086622B" w:rsidRPr="0086622B" w:rsidRDefault="00963061" w:rsidP="00390406">
      <w:pPr>
        <w:ind w:firstLineChars="100" w:firstLine="240"/>
        <w:jc w:val="left"/>
        <w:rPr>
          <w:b/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2034251</wp:posOffset>
            </wp:positionH>
            <wp:positionV relativeFrom="paragraph">
              <wp:posOffset>17941</wp:posOffset>
            </wp:positionV>
            <wp:extent cx="2118167" cy="1465580"/>
            <wp:effectExtent l="0" t="0" r="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授乳7.jpe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096" cy="147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6622B" w:rsidRPr="0086622B">
        <w:rPr>
          <w:rFonts w:hint="eastAsia"/>
          <w:b/>
          <w:sz w:val="24"/>
          <w:szCs w:val="24"/>
        </w:rPr>
        <w:t>赤ちゃんの体はよじれていませんか？</w:t>
      </w:r>
    </w:p>
    <w:p w:rsidR="0086622B" w:rsidRPr="0086622B" w:rsidRDefault="00963061" w:rsidP="0086622B">
      <w:pPr>
        <w:jc w:val="left"/>
        <w:rPr>
          <w:sz w:val="24"/>
          <w:szCs w:val="24"/>
        </w:rPr>
      </w:pPr>
      <w:r>
        <w:rPr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2253679</wp:posOffset>
                </wp:positionH>
                <wp:positionV relativeFrom="paragraph">
                  <wp:posOffset>166410</wp:posOffset>
                </wp:positionV>
                <wp:extent cx="1435100" cy="1238250"/>
                <wp:effectExtent l="0" t="0" r="0" b="0"/>
                <wp:wrapNone/>
                <wp:docPr id="11" name="環状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35100" cy="1238250"/>
                        </a:xfrm>
                        <a:prstGeom prst="circularArrow">
                          <a:avLst>
                            <a:gd name="adj1" fmla="val 5940"/>
                            <a:gd name="adj2" fmla="val 1142319"/>
                            <a:gd name="adj3" fmla="val 19040619"/>
                            <a:gd name="adj4" fmla="val 11892541"/>
                            <a:gd name="adj5" fmla="val 12500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80F09" id="環状矢印 11" o:spid="_x0000_s1026" style="position:absolute;left:0;text-align:left;margin-left:177.45pt;margin-top:13.1pt;width:113pt;height:97.5pt;rotation:18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5100,1238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" path="m159658,435602c236536,272333,409980,154563,616923,125114v186653,-26562,377350,22133,514376,131346l1234802,211202r-19993,190493l951169,335223r102644,-44882c933196,208828,774119,175326,619984,198977,444071,225969,297124,323838,229968,458732l159658,435602xe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59658,435602;616923,125114;1131299,256460;1234802,211202;1214809,401695;951169,335223;1053813,290341;619984,198977;229968,458732;159658,435602" o:connectangles="0,0,0,0,0,0,0,0,0,0"/>
              </v:shape>
            </w:pict>
          </mc:Fallback>
        </mc:AlternateContent>
      </w:r>
    </w:p>
    <w:p w:rsidR="0086622B" w:rsidRPr="0086622B" w:rsidRDefault="00963061" w:rsidP="0086622B">
      <w:pPr>
        <w:jc w:val="left"/>
        <w:rPr>
          <w:sz w:val="24"/>
          <w:szCs w:val="24"/>
        </w:rPr>
      </w:pPr>
      <w:r w:rsidRPr="0086622B">
        <w:rPr>
          <w:rFonts w:hint="eastAsia"/>
          <w:noProof/>
          <w:snapToGrid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DF42724" wp14:editId="0A8E5457">
                <wp:simplePos x="0" y="0"/>
                <wp:positionH relativeFrom="column">
                  <wp:posOffset>243254</wp:posOffset>
                </wp:positionH>
                <wp:positionV relativeFrom="paragraph">
                  <wp:posOffset>81602</wp:posOffset>
                </wp:positionV>
                <wp:extent cx="1360908" cy="630056"/>
                <wp:effectExtent l="0" t="0" r="601345" b="0"/>
                <wp:wrapNone/>
                <wp:docPr id="158" name="グループ化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908" cy="630056"/>
                          <a:chOff x="130458" y="-336873"/>
                          <a:chExt cx="1361498" cy="630425"/>
                        </a:xfrm>
                      </wpg:grpSpPr>
                      <wps:wsp>
                        <wps:cNvPr id="154" name="四角形吹き出し 154"/>
                        <wps:cNvSpPr/>
                        <wps:spPr>
                          <a:xfrm>
                            <a:off x="130458" y="-336873"/>
                            <a:ext cx="1318260" cy="584200"/>
                          </a:xfrm>
                          <a:prstGeom prst="wedgeRectCallout">
                            <a:avLst>
                              <a:gd name="adj1" fmla="val 97366"/>
                              <a:gd name="adj2" fmla="val -16"/>
                            </a:avLst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6622B" w:rsidRDefault="0086622B" w:rsidP="0086622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テキスト ボックス 155"/>
                        <wps:cNvSpPr txBox="1"/>
                        <wps:spPr>
                          <a:xfrm>
                            <a:off x="173696" y="-279853"/>
                            <a:ext cx="1318260" cy="573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6622B" w:rsidRPr="00F30F85" w:rsidRDefault="0086622B" w:rsidP="0086622B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 w:rsidRPr="00F30F85">
                                <w:rPr>
                                  <w:rFonts w:hint="eastAsia"/>
                                  <w:sz w:val="22"/>
                                </w:rPr>
                                <w:t>赤ちゃんのお腹は</w:t>
                              </w:r>
                            </w:p>
                            <w:p w:rsidR="0086622B" w:rsidRPr="00F30F85" w:rsidRDefault="0086622B" w:rsidP="0086622B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 w:rsidRPr="00F30F85">
                                <w:rPr>
                                  <w:rFonts w:hint="eastAsia"/>
                                  <w:sz w:val="22"/>
                                </w:rPr>
                                <w:t>お母さんに密着</w:t>
                              </w:r>
                            </w:p>
                            <w:p w:rsidR="0086622B" w:rsidRPr="00F30F85" w:rsidRDefault="0086622B" w:rsidP="0086622B">
                              <w:pPr>
                                <w:spacing w:line="240" w:lineRule="exact"/>
                                <w:rPr>
                                  <w:sz w:val="22"/>
                                </w:rPr>
                              </w:pPr>
                              <w:r w:rsidRPr="00F30F85">
                                <w:rPr>
                                  <w:rFonts w:hint="eastAsia"/>
                                  <w:sz w:val="22"/>
                                </w:rPr>
                                <w:t>していますか？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42724" id="グループ化 158" o:spid="_x0000_s1035" style="position:absolute;margin-left:19.15pt;margin-top:6.45pt;width:107.15pt;height:49.6pt;z-index:251677696;mso-width-relative:margin;mso-height-relative:margin" coordorigin="1304,-3368" coordsize="13614,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">
                <v:shape id="四角形吹き出し 154" o:spid="_x0000_s1036" type="#_x0000_t61" style="position:absolute;left:1304;top:-3368;width:13183;height:5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mJHsQA&#10;AADcAAAADwAAAGRycy9kb3ducmV2LnhtbERP32vCMBB+H/g/hBP2MjR1bLJVo6g4GEyFafd+NmdT&#10;bC6liW333y+Dwd7u4/t582VvK9FS40vHCibjBARx7nTJhYLs9DZ6AeEDssbKMSn4Jg/LxeBujql2&#10;HX9SewyFiCHsU1RgQqhTKX1uyKIfu5o4chfXWAwRNoXUDXYx3FbyMUmm0mLJscFgTRtD+fV4swp2&#10;h2q96j62OLm87rOvbC3N+aFV6n7Yr2YgAvXhX/znftdx/vMT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5iR7EAAAA3AAAAA8AAAAAAAAAAAAAAAAAmAIAAGRycy9k&#10;b3ducmV2LnhtbFBLBQYAAAAABAAEAPUAAACJAwAAAAA=&#10;" adj="31831,10797" fillcolor="window" strokecolor="windowText">
                  <v:textbox>
                    <w:txbxContent>
                      <w:p w:rsidR="0086622B" w:rsidRDefault="0086622B" w:rsidP="0086622B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155" o:spid="_x0000_s1037" type="#_x0000_t202" style="position:absolute;left:1736;top:-2798;width:13183;height:5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GhsQA&#10;AADcAAAADwAAAGRycy9kb3ducmV2LnhtbERPTWvCQBC9C/0PyxS8mY1CRNKsIgFpkfag9dLbNDsm&#10;wexsmt0maX+9Kwje5vE+J9uMphE9da62rGAexSCIC6trLhWcPnezFQjnkTU2lknBHznYrJ8mGaba&#10;Dnyg/uhLEULYpaig8r5NpXRFRQZdZFviwJ1tZ9AH2JVSdziEcNPIRRwvpcGaQ0OFLeUVFZfjr1Gw&#10;z3cfePhemNV/k7++n7ftz+krUWr6PG5fQHga/UN8d7/pMD9J4PZMuE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hobEAAAA3AAAAA8AAAAAAAAAAAAAAAAAmAIAAGRycy9k&#10;b3ducmV2LnhtbFBLBQYAAAAABAAEAPUAAACJAwAAAAA=&#10;" filled="f" stroked="f" strokeweight=".5pt">
                  <v:textbox>
                    <w:txbxContent>
                      <w:p w:rsidR="0086622B" w:rsidRPr="00F30F85" w:rsidRDefault="0086622B" w:rsidP="0086622B">
                        <w:pPr>
                          <w:spacing w:line="240" w:lineRule="exact"/>
                          <w:rPr>
                            <w:sz w:val="22"/>
                          </w:rPr>
                        </w:pPr>
                        <w:r w:rsidRPr="00F30F85">
                          <w:rPr>
                            <w:rFonts w:hint="eastAsia"/>
                            <w:sz w:val="22"/>
                          </w:rPr>
                          <w:t>赤ちゃんのお腹は</w:t>
                        </w:r>
                      </w:p>
                      <w:p w:rsidR="0086622B" w:rsidRPr="00F30F85" w:rsidRDefault="0086622B" w:rsidP="0086622B">
                        <w:pPr>
                          <w:spacing w:line="240" w:lineRule="exact"/>
                          <w:rPr>
                            <w:sz w:val="22"/>
                          </w:rPr>
                        </w:pPr>
                        <w:r w:rsidRPr="00F30F85">
                          <w:rPr>
                            <w:rFonts w:hint="eastAsia"/>
                            <w:sz w:val="22"/>
                          </w:rPr>
                          <w:t>お母さんに密着</w:t>
                        </w:r>
                      </w:p>
                      <w:p w:rsidR="0086622B" w:rsidRPr="00F30F85" w:rsidRDefault="0086622B" w:rsidP="0086622B">
                        <w:pPr>
                          <w:spacing w:line="240" w:lineRule="exact"/>
                          <w:rPr>
                            <w:sz w:val="22"/>
                          </w:rPr>
                        </w:pPr>
                        <w:r w:rsidRPr="00F30F85">
                          <w:rPr>
                            <w:rFonts w:hint="eastAsia"/>
                            <w:sz w:val="22"/>
                          </w:rPr>
                          <w:t>していますか？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6622B" w:rsidRPr="0086622B" w:rsidRDefault="0086622B" w:rsidP="0086622B">
      <w:pPr>
        <w:jc w:val="left"/>
        <w:rPr>
          <w:sz w:val="24"/>
          <w:szCs w:val="24"/>
        </w:rPr>
      </w:pPr>
    </w:p>
    <w:p w:rsidR="0086622B" w:rsidRPr="0086622B" w:rsidRDefault="00963061" w:rsidP="0086622B">
      <w:pPr>
        <w:jc w:val="left"/>
        <w:rPr>
          <w:sz w:val="24"/>
          <w:szCs w:val="24"/>
        </w:rPr>
      </w:pPr>
      <w:r w:rsidRPr="0086622B">
        <w:rPr>
          <w:rFonts w:hint="eastAsia"/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46534B" wp14:editId="51F614E0">
                <wp:simplePos x="0" y="0"/>
                <wp:positionH relativeFrom="column">
                  <wp:posOffset>4410951</wp:posOffset>
                </wp:positionH>
                <wp:positionV relativeFrom="paragraph">
                  <wp:posOffset>63219</wp:posOffset>
                </wp:positionV>
                <wp:extent cx="1167765" cy="541655"/>
                <wp:effectExtent l="0" t="0" r="0" b="0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76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6622B" w:rsidRDefault="0086622B" w:rsidP="0086622B">
                            <w:pPr>
                              <w:spacing w:line="240" w:lineRule="exact"/>
                              <w:rPr>
                                <w:sz w:val="22"/>
                              </w:rPr>
                            </w:pPr>
                            <w:r w:rsidRPr="00795066">
                              <w:rPr>
                                <w:rFonts w:hint="eastAsia"/>
                                <w:sz w:val="22"/>
                              </w:rPr>
                              <w:t>赤ちゃんの頭</w:t>
                            </w:r>
                          </w:p>
                          <w:p w:rsidR="0086622B" w:rsidRDefault="0086622B" w:rsidP="0086622B">
                            <w:pPr>
                              <w:spacing w:line="240" w:lineRule="exact"/>
                              <w:rPr>
                                <w:sz w:val="22"/>
                              </w:rPr>
                            </w:pPr>
                            <w:r w:rsidRPr="00795066">
                              <w:rPr>
                                <w:rFonts w:hint="eastAsia"/>
                                <w:sz w:val="22"/>
                              </w:rPr>
                              <w:t>と首の辺りを</w:t>
                            </w:r>
                          </w:p>
                          <w:p w:rsidR="0086622B" w:rsidRPr="00795066" w:rsidRDefault="0086622B" w:rsidP="0086622B">
                            <w:pPr>
                              <w:spacing w:line="240" w:lineRule="exact"/>
                              <w:rPr>
                                <w:sz w:val="22"/>
                              </w:rPr>
                            </w:pPr>
                            <w:r w:rsidRPr="00795066">
                              <w:rPr>
                                <w:rFonts w:hint="eastAsia"/>
                                <w:sz w:val="22"/>
                              </w:rPr>
                              <w:t>しっかり支える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6534B" id="テキスト ボックス 166" o:spid="_x0000_s1038" type="#_x0000_t202" style="position:absolute;margin-left:347.3pt;margin-top:5pt;width:91.95pt;height:42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" filled="f" stroked="f" strokeweight=".5pt">
                <v:textbox>
                  <w:txbxContent>
                    <w:p w:rsidR="0086622B" w:rsidRDefault="0086622B" w:rsidP="0086622B">
                      <w:pPr>
                        <w:spacing w:line="240" w:lineRule="exact"/>
                        <w:rPr>
                          <w:sz w:val="22"/>
                        </w:rPr>
                      </w:pPr>
                      <w:r w:rsidRPr="00795066">
                        <w:rPr>
                          <w:rFonts w:hint="eastAsia"/>
                          <w:sz w:val="22"/>
                        </w:rPr>
                        <w:t>赤ちゃんの頭</w:t>
                      </w:r>
                    </w:p>
                    <w:p w:rsidR="0086622B" w:rsidRDefault="0086622B" w:rsidP="0086622B">
                      <w:pPr>
                        <w:spacing w:line="240" w:lineRule="exact"/>
                        <w:rPr>
                          <w:sz w:val="22"/>
                        </w:rPr>
                      </w:pPr>
                      <w:r w:rsidRPr="00795066">
                        <w:rPr>
                          <w:rFonts w:hint="eastAsia"/>
                          <w:sz w:val="22"/>
                        </w:rPr>
                        <w:t>と首の辺りを</w:t>
                      </w:r>
                    </w:p>
                    <w:p w:rsidR="0086622B" w:rsidRPr="00795066" w:rsidRDefault="0086622B" w:rsidP="0086622B">
                      <w:pPr>
                        <w:spacing w:line="240" w:lineRule="exact"/>
                        <w:rPr>
                          <w:sz w:val="22"/>
                        </w:rPr>
                      </w:pPr>
                      <w:r w:rsidRPr="00795066">
                        <w:rPr>
                          <w:rFonts w:hint="eastAsia"/>
                          <w:sz w:val="22"/>
                        </w:rPr>
                        <w:t>しっかり支える</w:t>
                      </w:r>
                    </w:p>
                  </w:txbxContent>
                </v:textbox>
              </v:shape>
            </w:pict>
          </mc:Fallback>
        </mc:AlternateContent>
      </w:r>
      <w:r w:rsidRPr="0086622B">
        <w:rPr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8BAACB" wp14:editId="51240A48">
                <wp:simplePos x="0" y="0"/>
                <wp:positionH relativeFrom="column">
                  <wp:posOffset>4360762</wp:posOffset>
                </wp:positionH>
                <wp:positionV relativeFrom="paragraph">
                  <wp:posOffset>17941</wp:posOffset>
                </wp:positionV>
                <wp:extent cx="1169035" cy="584200"/>
                <wp:effectExtent l="0" t="171450" r="12065" b="25400"/>
                <wp:wrapNone/>
                <wp:docPr id="165" name="四角形吹き出し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584200"/>
                        </a:xfrm>
                        <a:prstGeom prst="wedgeRectCallout">
                          <a:avLst>
                            <a:gd name="adj1" fmla="val 24816"/>
                            <a:gd name="adj2" fmla="val -78094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622B" w:rsidRDefault="0086622B" w:rsidP="008662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BAACB" id="四角形吹き出し 165" o:spid="_x0000_s1039" type="#_x0000_t61" style="position:absolute;margin-left:343.35pt;margin-top:1.4pt;width:92.05pt;height:4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" adj="16160,-6068" filled="f" strokecolor="windowText">
                <v:textbox>
                  <w:txbxContent>
                    <w:p w:rsidR="0086622B" w:rsidRDefault="0086622B" w:rsidP="008662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6622B" w:rsidRPr="0086622B" w:rsidRDefault="0086622B" w:rsidP="0086622B">
      <w:pPr>
        <w:jc w:val="left"/>
        <w:rPr>
          <w:sz w:val="24"/>
          <w:szCs w:val="24"/>
        </w:rPr>
      </w:pPr>
    </w:p>
    <w:p w:rsidR="0086622B" w:rsidRPr="00963061" w:rsidRDefault="0086622B" w:rsidP="0086622B">
      <w:pPr>
        <w:jc w:val="left"/>
        <w:rPr>
          <w:sz w:val="24"/>
          <w:szCs w:val="24"/>
        </w:rPr>
      </w:pPr>
    </w:p>
    <w:p w:rsidR="0086622B" w:rsidRPr="0086622B" w:rsidRDefault="00DE6631" w:rsidP="0086622B">
      <w:pPr>
        <w:jc w:val="left"/>
        <w:rPr>
          <w:b/>
          <w:sz w:val="24"/>
          <w:szCs w:val="24"/>
        </w:rPr>
      </w:pPr>
      <w:r>
        <w:rPr>
          <w:rFonts w:hint="eastAsia"/>
          <w:b/>
          <w:noProof/>
          <w:snapToGrid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182711</wp:posOffset>
            </wp:positionV>
            <wp:extent cx="2654935" cy="87967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授乳9.jpe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879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22B" w:rsidRPr="0086622B">
        <w:rPr>
          <w:rFonts w:hint="eastAsia"/>
          <w:b/>
          <w:sz w:val="24"/>
          <w:szCs w:val="24"/>
        </w:rPr>
        <w:t>④おっぱいの乳首と赤ちゃんの口の高さと</w:t>
      </w:r>
    </w:p>
    <w:p w:rsidR="0086622B" w:rsidRPr="0086622B" w:rsidRDefault="0086622B" w:rsidP="0086622B">
      <w:pPr>
        <w:ind w:firstLineChars="100" w:firstLine="241"/>
        <w:jc w:val="left"/>
        <w:rPr>
          <w:b/>
          <w:sz w:val="24"/>
          <w:szCs w:val="24"/>
        </w:rPr>
      </w:pPr>
      <w:r w:rsidRPr="0086622B">
        <w:rPr>
          <w:rFonts w:hint="eastAsia"/>
          <w:b/>
          <w:sz w:val="24"/>
          <w:szCs w:val="24"/>
        </w:rPr>
        <w:t>向きが同じですか？</w:t>
      </w:r>
    </w:p>
    <w:p w:rsidR="0086622B" w:rsidRPr="0086622B" w:rsidRDefault="0086622B" w:rsidP="0086622B">
      <w:pPr>
        <w:jc w:val="left"/>
        <w:rPr>
          <w:sz w:val="24"/>
          <w:szCs w:val="24"/>
        </w:rPr>
      </w:pPr>
      <w:bookmarkStart w:id="0" w:name="_GoBack"/>
      <w:bookmarkEnd w:id="0"/>
    </w:p>
    <w:p w:rsidR="0086622B" w:rsidRPr="0086622B" w:rsidRDefault="0086622B" w:rsidP="0086622B">
      <w:pPr>
        <w:jc w:val="left"/>
        <w:rPr>
          <w:sz w:val="24"/>
          <w:szCs w:val="24"/>
        </w:rPr>
      </w:pPr>
    </w:p>
    <w:p w:rsidR="0086622B" w:rsidRPr="0086622B" w:rsidRDefault="00DE6631" w:rsidP="0086622B">
      <w:pPr>
        <w:jc w:val="left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1339771</wp:posOffset>
            </wp:positionH>
            <wp:positionV relativeFrom="paragraph">
              <wp:posOffset>148156</wp:posOffset>
            </wp:positionV>
            <wp:extent cx="1341890" cy="181673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授乳3.jpe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633" cy="1840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napToGrid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-246348</wp:posOffset>
            </wp:positionH>
            <wp:positionV relativeFrom="paragraph">
              <wp:posOffset>209325</wp:posOffset>
            </wp:positionV>
            <wp:extent cx="1608881" cy="169989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授乳2.jpe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881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6622B" w:rsidRPr="0086622B" w:rsidRDefault="00DE6631" w:rsidP="0086622B">
      <w:pPr>
        <w:jc w:val="left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3687887</wp:posOffset>
            </wp:positionH>
            <wp:positionV relativeFrom="paragraph">
              <wp:posOffset>11430</wp:posOffset>
            </wp:positionV>
            <wp:extent cx="1412337" cy="164516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授乳5.jpe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337" cy="164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napToGrid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5159737</wp:posOffset>
            </wp:positionH>
            <wp:positionV relativeFrom="paragraph">
              <wp:posOffset>10714</wp:posOffset>
            </wp:positionV>
            <wp:extent cx="1448371" cy="1645414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授乳4.jpe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371" cy="1645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6622B" w:rsidRPr="0086622B" w:rsidRDefault="0086622B" w:rsidP="0086622B">
      <w:pPr>
        <w:jc w:val="left"/>
        <w:rPr>
          <w:sz w:val="24"/>
          <w:szCs w:val="24"/>
        </w:rPr>
      </w:pPr>
    </w:p>
    <w:p w:rsidR="0086622B" w:rsidRPr="0086622B" w:rsidRDefault="00454228" w:rsidP="00454228">
      <w:pPr>
        <w:tabs>
          <w:tab w:val="left" w:pos="1312"/>
        </w:tabs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p w:rsidR="0086622B" w:rsidRPr="0086622B" w:rsidRDefault="0086622B" w:rsidP="0086622B">
      <w:pPr>
        <w:jc w:val="left"/>
        <w:rPr>
          <w:sz w:val="24"/>
          <w:szCs w:val="24"/>
        </w:rPr>
      </w:pPr>
    </w:p>
    <w:p w:rsidR="0086622B" w:rsidRPr="0086622B" w:rsidRDefault="0086622B" w:rsidP="0086622B">
      <w:pPr>
        <w:jc w:val="left"/>
        <w:rPr>
          <w:sz w:val="24"/>
          <w:szCs w:val="24"/>
        </w:rPr>
      </w:pPr>
    </w:p>
    <w:p w:rsidR="0086622B" w:rsidRPr="0086622B" w:rsidRDefault="0086622B" w:rsidP="0086622B">
      <w:pPr>
        <w:jc w:val="left"/>
        <w:rPr>
          <w:sz w:val="24"/>
          <w:szCs w:val="24"/>
        </w:rPr>
      </w:pPr>
    </w:p>
    <w:p w:rsidR="0086622B" w:rsidRPr="0086622B" w:rsidRDefault="00DE6631" w:rsidP="0086622B">
      <w:pPr>
        <w:jc w:val="left"/>
        <w:rPr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75420</wp:posOffset>
            </wp:positionV>
            <wp:extent cx="1655270" cy="1684655"/>
            <wp:effectExtent l="0" t="0" r="254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授乳6.jpe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27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27418</wp:posOffset>
            </wp:positionV>
            <wp:extent cx="1390015" cy="543842"/>
            <wp:effectExtent l="0" t="0" r="635" b="889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54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587415</wp:posOffset>
                </wp:positionH>
                <wp:positionV relativeFrom="paragraph">
                  <wp:posOffset>53710</wp:posOffset>
                </wp:positionV>
                <wp:extent cx="1134110" cy="473099"/>
                <wp:effectExtent l="0" t="0" r="0" b="31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110" cy="473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228" w:rsidRPr="00454228" w:rsidRDefault="00454228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45422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よこ抱き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0" type="#_x0000_t202" style="position:absolute;margin-left:46.25pt;margin-top:4.25pt;width:89.3pt;height:3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" filled="f" stroked="f" strokeweight=".5pt">
                <v:textbox>
                  <w:txbxContent>
                    <w:p w:rsidR="00454228" w:rsidRPr="00454228" w:rsidRDefault="00454228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454228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よこ抱き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4464934</wp:posOffset>
                </wp:positionH>
                <wp:positionV relativeFrom="paragraph">
                  <wp:posOffset>17940</wp:posOffset>
                </wp:positionV>
                <wp:extent cx="1527175" cy="532387"/>
                <wp:effectExtent l="19050" t="19050" r="15875" b="20320"/>
                <wp:wrapNone/>
                <wp:docPr id="24" name="円/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75" cy="532387"/>
                        </a:xfrm>
                        <a:prstGeom prst="ellipse">
                          <a:avLst/>
                        </a:prstGeom>
                        <a:ln w="38100">
                          <a:prstDash val="sysDot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C4844" id="円/楕円 24" o:spid="_x0000_s1026" style="position:absolute;left:0;text-align:left;margin-left:351.55pt;margin-top:1.4pt;width:120.25pt;height:41.9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" fillcolor="white [3201]" strokecolor="#4bacc6 [3208]" strokeweight="3pt">
                <v:stroke dashstyle="1 1"/>
              </v:oval>
            </w:pict>
          </mc:Fallback>
        </mc:AlternateContent>
      </w:r>
      <w:r w:rsidR="00454228">
        <w:rPr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4514954</wp:posOffset>
                </wp:positionH>
                <wp:positionV relativeFrom="paragraph">
                  <wp:posOffset>17828</wp:posOffset>
                </wp:positionV>
                <wp:extent cx="1481559" cy="462987"/>
                <wp:effectExtent l="0" t="0" r="23495" b="133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559" cy="46298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228" w:rsidRPr="00454228" w:rsidRDefault="0045422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</w:pPr>
                            <w:r w:rsidRPr="0045422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ラグビー抱き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2" o:spid="_x0000_s1041" type="#_x0000_t202" style="position:absolute;margin-left:355.5pt;margin-top:1.4pt;width:116.65pt;height:36.45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" filled="f" strokecolor="white [3212]" strokeweight=".5pt">
                <v:textbox>
                  <w:txbxContent>
                    <w:p w:rsidR="00454228" w:rsidRPr="00454228" w:rsidRDefault="00454228">
                      <w:pP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</w:pPr>
                      <w:r w:rsidRPr="00454228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ラグビー抱き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622B" w:rsidRPr="0086622B" w:rsidRDefault="0086622B" w:rsidP="0086622B">
      <w:pPr>
        <w:jc w:val="left"/>
        <w:rPr>
          <w:sz w:val="24"/>
          <w:szCs w:val="24"/>
        </w:rPr>
      </w:pPr>
    </w:p>
    <w:p w:rsidR="0086622B" w:rsidRPr="0086622B" w:rsidRDefault="0086622B" w:rsidP="0086622B">
      <w:pPr>
        <w:jc w:val="left"/>
        <w:rPr>
          <w:sz w:val="24"/>
          <w:szCs w:val="24"/>
        </w:rPr>
      </w:pPr>
    </w:p>
    <w:p w:rsidR="0086622B" w:rsidRPr="0086622B" w:rsidRDefault="0086622B" w:rsidP="0086622B">
      <w:pPr>
        <w:jc w:val="left"/>
        <w:rPr>
          <w:sz w:val="24"/>
          <w:szCs w:val="24"/>
        </w:rPr>
      </w:pPr>
    </w:p>
    <w:p w:rsidR="0086622B" w:rsidRPr="0086622B" w:rsidRDefault="00DE6631" w:rsidP="0086622B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3770276</wp:posOffset>
            </wp:positionH>
            <wp:positionV relativeFrom="paragraph">
              <wp:posOffset>190990</wp:posOffset>
            </wp:positionV>
            <wp:extent cx="1390015" cy="553832"/>
            <wp:effectExtent l="0" t="0" r="63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55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napToGrid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3973203</wp:posOffset>
                </wp:positionH>
                <wp:positionV relativeFrom="paragraph">
                  <wp:posOffset>167407</wp:posOffset>
                </wp:positionV>
                <wp:extent cx="1145894" cy="439838"/>
                <wp:effectExtent l="0" t="0" r="16510" b="177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894" cy="43983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228" w:rsidRPr="00454228" w:rsidRDefault="0045422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</w:pPr>
                            <w:r w:rsidRPr="0045422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たて抱き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3" o:spid="_x0000_s1042" type="#_x0000_t202" style="position:absolute;margin-left:312.85pt;margin-top:13.2pt;width:90.25pt;height:34.6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" filled="f" strokecolor="white [3212]" strokeweight=".5pt">
                <v:textbox>
                  <w:txbxContent>
                    <w:p w:rsidR="00454228" w:rsidRPr="00454228" w:rsidRDefault="00454228">
                      <w:pP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</w:pPr>
                      <w:r w:rsidRPr="00454228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たて抱き</w:t>
                      </w:r>
                    </w:p>
                  </w:txbxContent>
                </v:textbox>
              </v:shape>
            </w:pict>
          </mc:Fallback>
        </mc:AlternateContent>
      </w:r>
    </w:p>
    <w:p w:rsidR="0086622B" w:rsidRDefault="0086622B" w:rsidP="0086622B">
      <w:pPr>
        <w:jc w:val="left"/>
        <w:rPr>
          <w:sz w:val="24"/>
          <w:szCs w:val="24"/>
        </w:rPr>
      </w:pPr>
    </w:p>
    <w:p w:rsidR="00963061" w:rsidRDefault="00963061" w:rsidP="0086622B">
      <w:pPr>
        <w:jc w:val="left"/>
        <w:rPr>
          <w:sz w:val="24"/>
          <w:szCs w:val="24"/>
        </w:rPr>
      </w:pPr>
    </w:p>
    <w:p w:rsidR="00963061" w:rsidRPr="0086622B" w:rsidRDefault="00963061" w:rsidP="0086622B">
      <w:pPr>
        <w:jc w:val="left"/>
        <w:rPr>
          <w:rFonts w:hint="eastAsia"/>
          <w:sz w:val="24"/>
          <w:szCs w:val="24"/>
        </w:rPr>
      </w:pPr>
    </w:p>
    <w:p w:rsidR="004B32D2" w:rsidRPr="00B20CF2" w:rsidRDefault="00DE6631" w:rsidP="004B32D2">
      <w:pPr>
        <w:rPr>
          <w:sz w:val="24"/>
          <w:szCs w:val="24"/>
        </w:rPr>
      </w:pPr>
      <w:r>
        <w:rPr>
          <w:rFonts w:hint="eastAsia"/>
          <w:noProof/>
          <w:snapToGrid/>
          <w:sz w:val="24"/>
          <w:szCs w:val="24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4117694</wp:posOffset>
            </wp:positionH>
            <wp:positionV relativeFrom="paragraph">
              <wp:posOffset>70027</wp:posOffset>
            </wp:positionV>
            <wp:extent cx="1411839" cy="1562582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授乳11.jpe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130" cy="1577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2D2" w:rsidRPr="00B20CF2">
        <w:rPr>
          <w:rFonts w:hint="eastAsia"/>
          <w:sz w:val="24"/>
          <w:szCs w:val="24"/>
        </w:rPr>
        <w:t>《母乳の分泌をよくする方法》</w:t>
      </w:r>
    </w:p>
    <w:p w:rsidR="004B32D2" w:rsidRPr="00B20CF2" w:rsidRDefault="004B32D2" w:rsidP="004B32D2">
      <w:pPr>
        <w:rPr>
          <w:sz w:val="24"/>
          <w:szCs w:val="24"/>
        </w:rPr>
      </w:pPr>
      <w:r w:rsidRPr="00B20CF2">
        <w:rPr>
          <w:rFonts w:hint="eastAsia"/>
          <w:sz w:val="24"/>
          <w:szCs w:val="24"/>
        </w:rPr>
        <w:t>①赤ちゃんにおっぱいを吸わせることが大切！</w:t>
      </w:r>
    </w:p>
    <w:p w:rsidR="004B32D2" w:rsidRPr="00B20CF2" w:rsidRDefault="004B32D2" w:rsidP="004B32D2">
      <w:pPr>
        <w:rPr>
          <w:sz w:val="24"/>
          <w:szCs w:val="24"/>
        </w:rPr>
      </w:pPr>
      <w:r w:rsidRPr="00B20CF2">
        <w:rPr>
          <w:rFonts w:hint="eastAsia"/>
          <w:sz w:val="24"/>
          <w:szCs w:val="24"/>
        </w:rPr>
        <w:t>②バランスのとれた食事と水分補給。</w:t>
      </w:r>
    </w:p>
    <w:p w:rsidR="004B32D2" w:rsidRPr="00B20CF2" w:rsidRDefault="004B32D2" w:rsidP="004B32D2">
      <w:pPr>
        <w:rPr>
          <w:sz w:val="24"/>
          <w:szCs w:val="24"/>
        </w:rPr>
      </w:pPr>
      <w:r w:rsidRPr="00B20CF2">
        <w:rPr>
          <w:rFonts w:hint="eastAsia"/>
          <w:sz w:val="24"/>
          <w:szCs w:val="24"/>
        </w:rPr>
        <w:t>③十分な睡眠と休息。</w:t>
      </w:r>
    </w:p>
    <w:p w:rsidR="004B32D2" w:rsidRDefault="004B32D2" w:rsidP="004B32D2">
      <w:pPr>
        <w:rPr>
          <w:sz w:val="24"/>
          <w:szCs w:val="24"/>
        </w:rPr>
      </w:pPr>
      <w:r w:rsidRPr="00B20CF2">
        <w:rPr>
          <w:rFonts w:hint="eastAsia"/>
          <w:sz w:val="24"/>
          <w:szCs w:val="24"/>
        </w:rPr>
        <w:t>④精神的安静に心がけましょう</w:t>
      </w:r>
      <w:r>
        <w:rPr>
          <w:rFonts w:hint="eastAsia"/>
          <w:sz w:val="24"/>
          <w:szCs w:val="24"/>
        </w:rPr>
        <w:t>。</w:t>
      </w:r>
    </w:p>
    <w:p w:rsidR="004B32D2" w:rsidRDefault="004B32D2" w:rsidP="004B32D2">
      <w:pPr>
        <w:rPr>
          <w:sz w:val="24"/>
          <w:szCs w:val="24"/>
        </w:rPr>
      </w:pPr>
    </w:p>
    <w:p w:rsidR="004B32D2" w:rsidRDefault="004B32D2" w:rsidP="004B32D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《母乳不足の見分け方》</w:t>
      </w:r>
    </w:p>
    <w:p w:rsidR="004B32D2" w:rsidRDefault="004B32D2" w:rsidP="004B32D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①赤ちゃんのおしっこや便の回数が少ない。</w:t>
      </w:r>
    </w:p>
    <w:p w:rsidR="004B32D2" w:rsidRDefault="004B32D2" w:rsidP="004B32D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②眠りが浅く、不機嫌。</w:t>
      </w:r>
    </w:p>
    <w:p w:rsidR="004B32D2" w:rsidRDefault="004B32D2" w:rsidP="004B32D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③体重の増加が少ない（生後1ヶ月は、1日30g増えれば足りている証拠です）。</w:t>
      </w:r>
    </w:p>
    <w:p w:rsidR="004B32D2" w:rsidRDefault="004B32D2" w:rsidP="004B32D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④授乳時間が1時間以上かかり、授乳間隔が短い。</w:t>
      </w:r>
    </w:p>
    <w:p w:rsidR="004B32D2" w:rsidRDefault="004B32D2" w:rsidP="004B32D2">
      <w:pPr>
        <w:jc w:val="left"/>
        <w:rPr>
          <w:sz w:val="24"/>
          <w:szCs w:val="24"/>
        </w:rPr>
      </w:pPr>
    </w:p>
    <w:p w:rsidR="006070CD" w:rsidRPr="006070CD" w:rsidRDefault="004B32D2" w:rsidP="004B32D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《おっぱいの気になる症状の対処法》</w:t>
      </w:r>
    </w:p>
    <w:p w:rsidR="004B32D2" w:rsidRDefault="004B32D2" w:rsidP="004B32D2">
      <w:pPr>
        <w:pStyle w:val="ae"/>
        <w:numPr>
          <w:ilvl w:val="0"/>
          <w:numId w:val="3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おっぱいのトラブルになりやすい食べ物</w:t>
      </w:r>
    </w:p>
    <w:p w:rsidR="006070CD" w:rsidRDefault="006070CD" w:rsidP="006070CD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・パン：体が冷えやすく、練り込んであるバターで、おっぱいが詰まりやすくなる。</w:t>
      </w:r>
    </w:p>
    <w:p w:rsidR="006070CD" w:rsidRDefault="006070CD" w:rsidP="006070C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・砂糖：母乳の味が甘くなりすぎ体が冷える。</w:t>
      </w:r>
    </w:p>
    <w:p w:rsidR="006070CD" w:rsidRDefault="006070CD" w:rsidP="006070C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・餅：母乳生産過剰のトラブルになりやすい。</w:t>
      </w:r>
    </w:p>
    <w:p w:rsidR="006070CD" w:rsidRPr="006E0B0F" w:rsidRDefault="006070CD" w:rsidP="006070C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・バターやチーズなどの乳製品を多く使用している食品（ケーキ、クッキー、ピザ）</w:t>
      </w:r>
    </w:p>
    <w:p w:rsidR="006070CD" w:rsidRPr="006070CD" w:rsidRDefault="006070CD" w:rsidP="006070C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・香辛料の多く使用している食品。</w:t>
      </w:r>
    </w:p>
    <w:p w:rsidR="004B32D2" w:rsidRPr="00D81139" w:rsidRDefault="004B32D2" w:rsidP="004B32D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4B32D2" w:rsidRDefault="004B32D2" w:rsidP="004B32D2">
      <w:pPr>
        <w:pStyle w:val="ae"/>
        <w:numPr>
          <w:ilvl w:val="0"/>
          <w:numId w:val="3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乳首が痛い、亀裂や発赤ができた</w:t>
      </w:r>
    </w:p>
    <w:p w:rsidR="004B32D2" w:rsidRDefault="004B32D2" w:rsidP="004B32D2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・浅飲みの場合、乳首の先端だけに赤ちゃんの吸う力が強くかかり、発赤や水疱、血豆ができたりします。</w:t>
      </w:r>
    </w:p>
    <w:p w:rsidR="004B32D2" w:rsidRDefault="004B32D2" w:rsidP="004B32D2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・抱っこの仕方や高さが合わないと、乳首の付け根に無理な力が加わり、切れやすくなります。クッションや授乳枕を使用して、無理のない抱っこができるようにしましょう。</w:t>
      </w:r>
    </w:p>
    <w:p w:rsidR="004B32D2" w:rsidRDefault="004B32D2" w:rsidP="004B32D2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長時間一方のおっぱいだけで、授乳したり、おっぱいから離す時、無理に外していませんか？吸う力が強くかかり続けると、亀裂や痛みが強くなります。赤ちゃんが落ち着いたタイミングで、口角から指を入れて外し、もう一方のおっぱいに切り替えましょう。</w:t>
      </w:r>
    </w:p>
    <w:p w:rsidR="004B32D2" w:rsidRDefault="004B32D2" w:rsidP="004B32D2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・傷に当たらないような飲ませ方を工夫しましょう。赤ちゃんは上あごと舌で、乳首を挟み込んで飲みます。赤ちゃんの下あごの方向は、吸う力が強いので、傷の部分を避けるような抱き方をしましょう。</w:t>
      </w:r>
    </w:p>
    <w:p w:rsidR="004B32D2" w:rsidRPr="003E18F6" w:rsidRDefault="004B32D2" w:rsidP="004B32D2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・痛みが強い時は、短時間で授乳を終わらせたり、乳首を保護する保護帽を使用したり、暫く吸わせるのをお休みして、搾乳で飲ませる方法もあります。</w:t>
      </w:r>
    </w:p>
    <w:p w:rsidR="004B32D2" w:rsidRDefault="004B32D2" w:rsidP="004B32D2">
      <w:pPr>
        <w:rPr>
          <w:sz w:val="24"/>
          <w:szCs w:val="24"/>
        </w:rPr>
      </w:pPr>
    </w:p>
    <w:p w:rsidR="00DE6631" w:rsidRDefault="00DE6631" w:rsidP="004B32D2">
      <w:pPr>
        <w:rPr>
          <w:sz w:val="24"/>
          <w:szCs w:val="24"/>
        </w:rPr>
      </w:pPr>
    </w:p>
    <w:p w:rsidR="00DE6631" w:rsidRDefault="00DE6631" w:rsidP="004B32D2">
      <w:pPr>
        <w:rPr>
          <w:sz w:val="24"/>
          <w:szCs w:val="24"/>
        </w:rPr>
      </w:pPr>
    </w:p>
    <w:p w:rsidR="00DE6631" w:rsidRDefault="00DE6631" w:rsidP="004B32D2">
      <w:pPr>
        <w:rPr>
          <w:sz w:val="24"/>
          <w:szCs w:val="24"/>
        </w:rPr>
      </w:pPr>
    </w:p>
    <w:p w:rsidR="00DE6631" w:rsidRPr="00D81139" w:rsidRDefault="00DE6631" w:rsidP="004B32D2">
      <w:pPr>
        <w:rPr>
          <w:rFonts w:hint="eastAsia"/>
          <w:sz w:val="24"/>
          <w:szCs w:val="24"/>
        </w:rPr>
      </w:pPr>
    </w:p>
    <w:p w:rsidR="004B32D2" w:rsidRDefault="004B32D2" w:rsidP="004B32D2">
      <w:pPr>
        <w:pStyle w:val="ae"/>
        <w:numPr>
          <w:ilvl w:val="0"/>
          <w:numId w:val="3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おっぱいが出ない、飲んでくれない</w:t>
      </w:r>
    </w:p>
    <w:p w:rsidR="004B32D2" w:rsidRPr="00F50DCA" w:rsidRDefault="004B32D2" w:rsidP="006070CD">
      <w:pPr>
        <w:ind w:firstLineChars="100" w:firstLine="240"/>
        <w:rPr>
          <w:sz w:val="24"/>
          <w:szCs w:val="24"/>
        </w:rPr>
      </w:pPr>
      <w:r w:rsidRPr="00F50DCA">
        <w:rPr>
          <w:rFonts w:hint="eastAsia"/>
          <w:sz w:val="24"/>
          <w:szCs w:val="24"/>
        </w:rPr>
        <w:t>・母乳の生産が少ない</w:t>
      </w:r>
      <w:r w:rsidR="0086622B">
        <w:rPr>
          <w:rFonts w:hint="eastAsia"/>
          <w:sz w:val="24"/>
          <w:szCs w:val="24"/>
        </w:rPr>
        <w:t>：</w:t>
      </w:r>
      <w:r w:rsidRPr="00F50DCA">
        <w:rPr>
          <w:rFonts w:hint="eastAsia"/>
          <w:sz w:val="24"/>
          <w:szCs w:val="24"/>
        </w:rPr>
        <w:t>食事をきちんと摂り、水分は</w:t>
      </w:r>
      <w:r w:rsidRPr="00F50DCA">
        <w:rPr>
          <w:sz w:val="24"/>
          <w:szCs w:val="24"/>
        </w:rPr>
        <w:t>1500ml～2000ml飲みましょう。</w:t>
      </w:r>
    </w:p>
    <w:p w:rsidR="004B32D2" w:rsidRPr="00F50DCA" w:rsidRDefault="004B32D2" w:rsidP="006070CD">
      <w:pPr>
        <w:rPr>
          <w:sz w:val="24"/>
          <w:szCs w:val="24"/>
        </w:rPr>
      </w:pPr>
      <w:r w:rsidRPr="00F50DCA">
        <w:rPr>
          <w:rFonts w:hint="eastAsia"/>
          <w:sz w:val="24"/>
          <w:szCs w:val="24"/>
        </w:rPr>
        <w:t xml:space="preserve">　・おっぱいが詰まっている：生産はされているのに、乳口部が細い又は開いていない。　</w:t>
      </w:r>
    </w:p>
    <w:p w:rsidR="006070CD" w:rsidRDefault="004B32D2" w:rsidP="006070CD">
      <w:pPr>
        <w:ind w:left="240" w:hangingChars="100" w:hanging="240"/>
        <w:rPr>
          <w:sz w:val="24"/>
          <w:szCs w:val="24"/>
        </w:rPr>
      </w:pPr>
      <w:r w:rsidRPr="00F50DCA">
        <w:rPr>
          <w:rFonts w:hint="eastAsia"/>
          <w:sz w:val="24"/>
          <w:szCs w:val="24"/>
        </w:rPr>
        <w:t xml:space="preserve">　　</w:t>
      </w:r>
      <w:r w:rsidR="006070CD">
        <w:rPr>
          <w:rFonts w:hint="eastAsia"/>
          <w:sz w:val="24"/>
          <w:szCs w:val="24"/>
        </w:rPr>
        <w:t>油っぽい食べ物、体を冷やす食べ物（夏野菜や果物）の摂りすぎに注意。</w:t>
      </w:r>
    </w:p>
    <w:p w:rsidR="004B32D2" w:rsidRPr="00F50DCA" w:rsidRDefault="004B32D2" w:rsidP="006070CD">
      <w:pPr>
        <w:ind w:leftChars="100" w:left="200" w:firstLineChars="100" w:firstLine="240"/>
        <w:rPr>
          <w:sz w:val="24"/>
          <w:szCs w:val="24"/>
        </w:rPr>
      </w:pPr>
      <w:r w:rsidRPr="00F50DCA">
        <w:rPr>
          <w:rFonts w:hint="eastAsia"/>
          <w:sz w:val="24"/>
          <w:szCs w:val="24"/>
        </w:rPr>
        <w:t>肩まわしの体操をしてみましょう。</w:t>
      </w:r>
    </w:p>
    <w:p w:rsidR="006070CD" w:rsidRDefault="00DE6631" w:rsidP="0086622B">
      <w:pPr>
        <w:rPr>
          <w:sz w:val="24"/>
          <w:szCs w:val="24"/>
        </w:rPr>
      </w:pPr>
      <w:r>
        <w:rPr>
          <w:rFonts w:hint="eastAsia"/>
          <w:noProof/>
          <w:snapToGrid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4754301</wp:posOffset>
            </wp:positionH>
            <wp:positionV relativeFrom="paragraph">
              <wp:posOffset>15047</wp:posOffset>
            </wp:positionV>
            <wp:extent cx="1527497" cy="1444415"/>
            <wp:effectExtent l="0" t="0" r="0" b="381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授乳10.jpe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775" cy="1452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2D2" w:rsidRPr="00F50DCA">
        <w:rPr>
          <w:rFonts w:hint="eastAsia"/>
          <w:sz w:val="24"/>
          <w:szCs w:val="24"/>
        </w:rPr>
        <w:t xml:space="preserve">　・おっぱいが張りすぎて、乳首や乳</w:t>
      </w:r>
      <w:r w:rsidR="004B32D2">
        <w:rPr>
          <w:rFonts w:hint="eastAsia"/>
          <w:sz w:val="24"/>
          <w:szCs w:val="24"/>
        </w:rPr>
        <w:t>輪</w:t>
      </w:r>
      <w:r w:rsidR="004B32D2" w:rsidRPr="00F50DCA">
        <w:rPr>
          <w:rFonts w:hint="eastAsia"/>
          <w:sz w:val="24"/>
          <w:szCs w:val="24"/>
        </w:rPr>
        <w:t>部が硬くなっている</w:t>
      </w:r>
      <w:r w:rsidR="0086622B">
        <w:rPr>
          <w:rFonts w:hint="eastAsia"/>
          <w:sz w:val="24"/>
          <w:szCs w:val="24"/>
        </w:rPr>
        <w:t>：</w:t>
      </w:r>
      <w:r w:rsidR="004B32D2" w:rsidRPr="00F50DCA">
        <w:rPr>
          <w:rFonts w:hint="eastAsia"/>
          <w:sz w:val="24"/>
          <w:szCs w:val="24"/>
        </w:rPr>
        <w:t>乳輪部を</w:t>
      </w:r>
    </w:p>
    <w:p w:rsidR="004B32D2" w:rsidRDefault="004B32D2" w:rsidP="006070CD">
      <w:pPr>
        <w:ind w:firstLineChars="200" w:firstLine="480"/>
        <w:rPr>
          <w:sz w:val="24"/>
          <w:szCs w:val="24"/>
        </w:rPr>
      </w:pPr>
      <w:r w:rsidRPr="00F50DCA">
        <w:rPr>
          <w:rFonts w:hint="eastAsia"/>
          <w:sz w:val="24"/>
          <w:szCs w:val="24"/>
        </w:rPr>
        <w:t>少しほぐしてから飲ませましょう。</w:t>
      </w:r>
    </w:p>
    <w:p w:rsidR="004B32D2" w:rsidRDefault="004B32D2" w:rsidP="004B32D2">
      <w:pPr>
        <w:rPr>
          <w:sz w:val="24"/>
          <w:szCs w:val="24"/>
        </w:rPr>
      </w:pPr>
    </w:p>
    <w:p w:rsidR="004B32D2" w:rsidRDefault="004B32D2" w:rsidP="004B32D2">
      <w:pPr>
        <w:pStyle w:val="ae"/>
        <w:numPr>
          <w:ilvl w:val="0"/>
          <w:numId w:val="3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おっぱいを噛む、嫌がる</w:t>
      </w:r>
    </w:p>
    <w:p w:rsidR="004B32D2" w:rsidRDefault="004B32D2" w:rsidP="004B32D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・乳首や乳輪部が硬くて上手く飲めない。</w:t>
      </w:r>
    </w:p>
    <w:p w:rsidR="004B32D2" w:rsidRDefault="004B32D2" w:rsidP="004B32D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乳首や乳輪部を少しほぐしてから飲ませましょう。</w:t>
      </w:r>
    </w:p>
    <w:p w:rsidR="004B32D2" w:rsidRDefault="004B32D2" w:rsidP="004B32D2">
      <w:pPr>
        <w:ind w:leftChars="100" w:left="4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・食事内容によって母乳の味や温度が変わってきます。</w:t>
      </w:r>
    </w:p>
    <w:p w:rsidR="004B32D2" w:rsidRDefault="00390406" w:rsidP="004B32D2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おっぱい</w:t>
      </w:r>
      <w:r w:rsidR="004B32D2">
        <w:rPr>
          <w:rFonts w:hint="eastAsia"/>
          <w:sz w:val="24"/>
          <w:szCs w:val="24"/>
        </w:rPr>
        <w:t>トラブルの前兆のことがあります。食事内容</w:t>
      </w:r>
      <w:r>
        <w:rPr>
          <w:rFonts w:hint="eastAsia"/>
          <w:sz w:val="24"/>
          <w:szCs w:val="24"/>
        </w:rPr>
        <w:t>の見直し</w:t>
      </w:r>
      <w:r w:rsidR="004B32D2">
        <w:rPr>
          <w:rFonts w:hint="eastAsia"/>
          <w:sz w:val="24"/>
          <w:szCs w:val="24"/>
        </w:rPr>
        <w:t>や</w:t>
      </w:r>
    </w:p>
    <w:p w:rsidR="004B32D2" w:rsidRDefault="00390406" w:rsidP="004B32D2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体の冷えはないか</w:t>
      </w:r>
      <w:r w:rsidR="004B32D2">
        <w:rPr>
          <w:rFonts w:hint="eastAsia"/>
          <w:sz w:val="24"/>
          <w:szCs w:val="24"/>
        </w:rPr>
        <w:t>を確認してみましょう。少し搾乳してから飲ませるとよいです。</w:t>
      </w:r>
    </w:p>
    <w:p w:rsidR="004B32D2" w:rsidRDefault="004B32D2" w:rsidP="004B32D2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・母乳の分泌が良すぎて、赤ちゃんが飲む勢いに追いつかない。あまりにも、母乳の出る勢いが良すぎると、赤ちゃんは苦しくて嫌がります。母乳の出る勢いが落ち着いてから、授乳するとよいでしょう。</w:t>
      </w:r>
    </w:p>
    <w:p w:rsidR="004B32D2" w:rsidRDefault="004B32D2" w:rsidP="004B32D2">
      <w:pPr>
        <w:rPr>
          <w:sz w:val="24"/>
          <w:szCs w:val="24"/>
        </w:rPr>
      </w:pPr>
    </w:p>
    <w:p w:rsidR="004B32D2" w:rsidRDefault="004B32D2" w:rsidP="004B32D2">
      <w:pPr>
        <w:pStyle w:val="ae"/>
        <w:numPr>
          <w:ilvl w:val="0"/>
          <w:numId w:val="4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おっぱいが出すぎる、あふれる</w:t>
      </w:r>
    </w:p>
    <w:p w:rsidR="004B32D2" w:rsidRDefault="004B32D2" w:rsidP="004B32D2">
      <w:pPr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・搾れば搾るほど、脳からのホルモンで母乳は生産を増やしていきます。搾りすぎは、分泌過多を起こします。ちょこちょこ授乳する、ほどよく残すことが大切です。</w:t>
      </w:r>
    </w:p>
    <w:p w:rsidR="004B32D2" w:rsidRDefault="004B32D2" w:rsidP="004B32D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・食事や水分を取り過ぎてはいませんか？少し、摂取量を控えてみるのもよいでしょう。</w:t>
      </w:r>
    </w:p>
    <w:p w:rsidR="004B32D2" w:rsidRPr="0092093B" w:rsidRDefault="004B32D2" w:rsidP="004B32D2">
      <w:pPr>
        <w:rPr>
          <w:sz w:val="24"/>
          <w:szCs w:val="24"/>
        </w:rPr>
      </w:pPr>
    </w:p>
    <w:p w:rsidR="004B32D2" w:rsidRDefault="004B32D2" w:rsidP="004B32D2">
      <w:pPr>
        <w:pStyle w:val="ae"/>
        <w:numPr>
          <w:ilvl w:val="0"/>
          <w:numId w:val="4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退院後、おっぱいが張らなくなった</w:t>
      </w:r>
    </w:p>
    <w:p w:rsidR="004B32D2" w:rsidRPr="0092093B" w:rsidRDefault="00DE6631" w:rsidP="004B32D2">
      <w:pPr>
        <w:ind w:left="240" w:hangingChars="100" w:hanging="240"/>
        <w:rPr>
          <w:sz w:val="24"/>
          <w:szCs w:val="24"/>
        </w:rPr>
      </w:pPr>
      <w:r>
        <w:rPr>
          <w:rFonts w:hint="eastAsia"/>
          <w:noProof/>
          <w:snapToGrid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4487135</wp:posOffset>
            </wp:positionH>
            <wp:positionV relativeFrom="paragraph">
              <wp:posOffset>874105</wp:posOffset>
            </wp:positionV>
            <wp:extent cx="1406591" cy="2264651"/>
            <wp:effectExtent l="0" t="0" r="3175" b="254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授乳12.jpe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91" cy="2264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2D2">
        <w:rPr>
          <w:rFonts w:hint="eastAsia"/>
          <w:sz w:val="24"/>
          <w:szCs w:val="24"/>
        </w:rPr>
        <w:t xml:space="preserve">　・ホルモン調節が上手くいくようになり、赤ちゃんからの要求のままに適量の母乳がでることを「差し乳」といいます。母乳が溜まらないので新鮮で味が良く、お母さんにも痛みがないなど、とても理想的です。赤ちゃんの顔色、機嫌がいい、体重も順調に増えているようならば心配いりません。</w:t>
      </w:r>
    </w:p>
    <w:p w:rsidR="004B32D2" w:rsidRDefault="004B32D2" w:rsidP="004B32D2">
      <w:pPr>
        <w:rPr>
          <w:sz w:val="24"/>
          <w:szCs w:val="24"/>
        </w:rPr>
      </w:pPr>
    </w:p>
    <w:p w:rsidR="004B32D2" w:rsidRDefault="004B32D2" w:rsidP="004B32D2">
      <w:pPr>
        <w:rPr>
          <w:sz w:val="24"/>
          <w:szCs w:val="24"/>
        </w:rPr>
      </w:pPr>
    </w:p>
    <w:p w:rsidR="004B32D2" w:rsidRDefault="004B32D2" w:rsidP="004B32D2">
      <w:pPr>
        <w:rPr>
          <w:rFonts w:hint="eastAsia"/>
          <w:sz w:val="24"/>
          <w:szCs w:val="24"/>
        </w:rPr>
      </w:pPr>
    </w:p>
    <w:p w:rsidR="004B32D2" w:rsidRDefault="004B32D2" w:rsidP="004B32D2">
      <w:pPr>
        <w:rPr>
          <w:sz w:val="24"/>
          <w:szCs w:val="24"/>
        </w:rPr>
      </w:pPr>
    </w:p>
    <w:p w:rsidR="00AB0854" w:rsidRPr="004B32D2" w:rsidRDefault="00AB0854"/>
    <w:sectPr w:rsidR="00AB0854" w:rsidRPr="004B32D2" w:rsidSect="004B32D2">
      <w:pgSz w:w="11906" w:h="16838"/>
      <w:pgMar w:top="1440" w:right="1080" w:bottom="1440" w:left="1080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F08E8"/>
    <w:multiLevelType w:val="hybridMultilevel"/>
    <w:tmpl w:val="A268EECC"/>
    <w:lvl w:ilvl="0" w:tplc="5E0C7C28">
      <w:start w:val="1"/>
      <w:numFmt w:val="decimalEnclosedCircle"/>
      <w:suff w:val="nothing"/>
      <w:lvlText w:val="%1"/>
      <w:lvlJc w:val="left"/>
      <w:pPr>
        <w:ind w:left="420" w:hanging="42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81A28C1"/>
    <w:multiLevelType w:val="hybridMultilevel"/>
    <w:tmpl w:val="1DA46C20"/>
    <w:lvl w:ilvl="0" w:tplc="CDEECCBA">
      <w:start w:val="4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221648"/>
    <w:multiLevelType w:val="hybridMultilevel"/>
    <w:tmpl w:val="C05E8EDE"/>
    <w:lvl w:ilvl="0" w:tplc="2C56270E">
      <w:start w:val="1"/>
      <w:numFmt w:val="decimalEnclosedCircle"/>
      <w:suff w:val="nothing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3C95B11"/>
    <w:multiLevelType w:val="hybridMultilevel"/>
    <w:tmpl w:val="BCC0C334"/>
    <w:lvl w:ilvl="0" w:tplc="FFE6E1B0">
      <w:start w:val="5"/>
      <w:numFmt w:val="decimalEnclosedCircle"/>
      <w:suff w:val="nothing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7A84386"/>
    <w:multiLevelType w:val="hybridMultilevel"/>
    <w:tmpl w:val="3AC27F8E"/>
    <w:lvl w:ilvl="0" w:tplc="8C8C43CC">
      <w:start w:val="1"/>
      <w:numFmt w:val="decimalEnclosedCircle"/>
      <w:suff w:val="nothing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oNotDisplayPageBoundaries/>
  <w:bordersDoNotSurroundHeader/>
  <w:bordersDoNotSurroundFooter/>
  <w:proofState w:spelling="clean" w:grammar="dirty"/>
  <w:attachedTemplate r:id="rId1"/>
  <w:defaultTabStop w:val="840"/>
  <w:drawingGridHorizontalSpacing w:val="1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D2"/>
    <w:rsid w:val="001A1F4A"/>
    <w:rsid w:val="00390406"/>
    <w:rsid w:val="00454228"/>
    <w:rsid w:val="004B1BEE"/>
    <w:rsid w:val="004B32D2"/>
    <w:rsid w:val="006070CD"/>
    <w:rsid w:val="0086622B"/>
    <w:rsid w:val="00963061"/>
    <w:rsid w:val="00AB0854"/>
    <w:rsid w:val="00DE6631"/>
    <w:rsid w:val="00E25DA0"/>
    <w:rsid w:val="00FB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5:docId w15:val="{66631DA4-287F-4668-A742-BEC4A80EF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2D2"/>
    <w:pPr>
      <w:widowControl w:val="0"/>
      <w:jc w:val="both"/>
    </w:pPr>
    <w:rPr>
      <w:rFonts w:ascii="ＭＳ 明朝" w:eastAsia="ＭＳ 明朝" w:hAnsi="ＭＳ 明朝" w:cs="Times New Roman"/>
      <w:snapToGrid w:val="0"/>
      <w:kern w:val="16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Pr>
      <w:b/>
      <w:bCs/>
    </w:rPr>
  </w:style>
  <w:style w:type="character" w:customStyle="1" w:styleId="50">
    <w:name w:val="見出し 5 (文字)"/>
    <w:basedOn w:val="a0"/>
    <w:link w:val="5"/>
    <w:uiPriority w:val="9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Pr>
      <w:b/>
      <w:bCs/>
    </w:rPr>
  </w:style>
  <w:style w:type="character" w:customStyle="1" w:styleId="70">
    <w:name w:val="見出し 7 (文字)"/>
    <w:basedOn w:val="a0"/>
    <w:link w:val="7"/>
    <w:uiPriority w:val="9"/>
  </w:style>
  <w:style w:type="character" w:customStyle="1" w:styleId="80">
    <w:name w:val="見出し 8 (文字)"/>
    <w:basedOn w:val="a0"/>
    <w:link w:val="8"/>
    <w:uiPriority w:val="9"/>
  </w:style>
  <w:style w:type="character" w:customStyle="1" w:styleId="90">
    <w:name w:val="見出し 9 (文字)"/>
    <w:basedOn w:val="a0"/>
    <w:link w:val="9"/>
    <w:uiPriority w:val="9"/>
  </w:style>
  <w:style w:type="paragraph" w:styleId="a3">
    <w:name w:val="Title"/>
    <w:basedOn w:val="a"/>
    <w:next w:val="a"/>
    <w:link w:val="a4"/>
    <w:uiPriority w:val="10"/>
    <w:qFormat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6">
    <w:name w:val="副題 (文字)"/>
    <w:basedOn w:val="a0"/>
    <w:link w:val="a5"/>
    <w:uiPriority w:val="11"/>
    <w:rPr>
      <w:rFonts w:asciiTheme="majorHAnsi" w:eastAsia="ＭＳ ゴシック" w:hAnsiTheme="majorHAnsi" w:cstheme="majorBidi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21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9">
    <w:name w:val="Strong"/>
    <w:basedOn w:val="a0"/>
    <w:uiPriority w:val="22"/>
    <w:qFormat/>
    <w:rPr>
      <w:b/>
      <w:bCs/>
    </w:rPr>
  </w:style>
  <w:style w:type="paragraph" w:styleId="aa">
    <w:name w:val="Quote"/>
    <w:basedOn w:val="a"/>
    <w:next w:val="a"/>
    <w:link w:val="ab"/>
    <w:uiPriority w:val="29"/>
    <w:qFormat/>
    <w:rPr>
      <w:i/>
      <w:iCs/>
      <w:color w:val="000000" w:themeColor="text1"/>
    </w:rPr>
  </w:style>
  <w:style w:type="character" w:customStyle="1" w:styleId="ab">
    <w:name w:val="引用文 (文字)"/>
    <w:basedOn w:val="a0"/>
    <w:link w:val="aa"/>
    <w:uiPriority w:val="29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Pr>
      <w:b/>
      <w:bCs/>
      <w:i/>
      <w:iCs/>
      <w:color w:val="4F81BD" w:themeColor="accent1"/>
    </w:rPr>
  </w:style>
  <w:style w:type="character" w:styleId="ac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24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d">
    <w:name w:val="Book Title"/>
    <w:basedOn w:val="a0"/>
    <w:uiPriority w:val="33"/>
    <w:qFormat/>
    <w:rPr>
      <w:b/>
      <w:bCs/>
      <w:smallCaps/>
      <w:spacing w:val="5"/>
    </w:rPr>
  </w:style>
  <w:style w:type="paragraph" w:styleId="ae">
    <w:name w:val="List Paragraph"/>
    <w:basedOn w:val="a"/>
    <w:uiPriority w:val="34"/>
    <w:qFormat/>
    <w:pPr>
      <w:ind w:leftChars="400" w:left="840"/>
    </w:pPr>
  </w:style>
  <w:style w:type="character" w:styleId="af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0">
    <w:name w:val="FollowedHyperlink"/>
    <w:basedOn w:val="a0"/>
    <w:uiPriority w:val="99"/>
    <w:unhideWhenUsed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86622B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microsoft.com/office/2007/relationships/hdphoto" Target="media/hdphoto14.wdp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microsoft.com/office/2007/relationships/hdphoto" Target="media/hdphoto12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microsoft.com/office/2007/relationships/hdphoto" Target="media/hdphoto1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%2015\Root\Templates\1041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1</TotalTime>
  <Pages>4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2021-10-27T07:46:00Z</dcterms:created>
  <dcterms:modified xsi:type="dcterms:W3CDTF">2021-10-27T07:46:00Z</dcterms:modified>
</cp:coreProperties>
</file>